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9468"/>
        <w:gridCol w:w="5318"/>
      </w:tblGrid>
      <w:tr w:rsidR="008D7CAA" w:rsidRPr="003F470E" w:rsidTr="00EB13D2">
        <w:trPr>
          <w:trHeight w:val="2041"/>
        </w:trPr>
        <w:tc>
          <w:tcPr>
            <w:tcW w:w="9468" w:type="dxa"/>
          </w:tcPr>
          <w:p w:rsidR="008D7CAA" w:rsidRPr="00EB13D2" w:rsidRDefault="008D7CAA" w:rsidP="00EB13D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13D2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«Отчет принят»</w:t>
            </w:r>
          </w:p>
          <w:p w:rsidR="008D7CAA" w:rsidRPr="00EB13D2" w:rsidRDefault="008D7CAA" w:rsidP="00EB13D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B13D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От Фонда поддержки детей, находящихся</w:t>
            </w:r>
          </w:p>
          <w:p w:rsidR="008D7CAA" w:rsidRPr="00EB13D2" w:rsidRDefault="008D7CAA" w:rsidP="00EB13D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B13D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 трудной жизненной ситуации</w:t>
            </w:r>
          </w:p>
          <w:p w:rsidR="008D7CAA" w:rsidRPr="00EB13D2" w:rsidRDefault="008D7CAA" w:rsidP="00EB13D2">
            <w:pPr>
              <w:ind w:left="4678" w:hanging="4678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B13D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       Председатель правления Фонда    _____________________   (М.В. Гордеева)                                                         (подпись)                   </w:t>
            </w:r>
          </w:p>
          <w:p w:rsidR="008D7CAA" w:rsidRPr="00EB13D2" w:rsidRDefault="008D7CAA" w:rsidP="003107F8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B13D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       М.П.</w:t>
            </w:r>
          </w:p>
        </w:tc>
        <w:tc>
          <w:tcPr>
            <w:tcW w:w="5318" w:type="dxa"/>
          </w:tcPr>
          <w:p w:rsidR="008D7CAA" w:rsidRPr="00EB13D2" w:rsidRDefault="008D7CAA" w:rsidP="00007E57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8D7CAA" w:rsidRDefault="008D7CAA" w:rsidP="00361EE4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3F470E">
        <w:rPr>
          <w:rFonts w:ascii="Times New Roman" w:hAnsi="Times New Roman"/>
          <w:b/>
          <w:color w:val="000000"/>
          <w:sz w:val="24"/>
          <w:szCs w:val="24"/>
        </w:rPr>
        <w:t>ОТЧЕТ О РЕАЛИЗАЦИИ МЕРОПРИЯТИЙ ПРОЕКТА</w:t>
      </w:r>
    </w:p>
    <w:p w:rsidR="008D7CAA" w:rsidRPr="003F470E" w:rsidRDefault="008D7CAA" w:rsidP="00361EE4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8D7CAA" w:rsidRPr="003F470E" w:rsidRDefault="008D7CAA" w:rsidP="00B74AC3">
      <w:pPr>
        <w:ind w:left="36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3F470E">
        <w:rPr>
          <w:rFonts w:ascii="Times New Roman" w:hAnsi="Times New Roman"/>
          <w:b/>
          <w:color w:val="000000"/>
          <w:sz w:val="28"/>
          <w:szCs w:val="28"/>
        </w:rPr>
        <w:t>Титульный лист</w:t>
      </w:r>
    </w:p>
    <w:p w:rsidR="008D7CAA" w:rsidRPr="003F470E" w:rsidRDefault="008D7CAA" w:rsidP="00066B6B">
      <w:pPr>
        <w:pStyle w:val="BlockText"/>
        <w:spacing w:line="240" w:lineRule="auto"/>
        <w:ind w:left="0" w:right="0" w:firstLine="0"/>
        <w:rPr>
          <w:color w:val="000000"/>
          <w:szCs w:val="24"/>
        </w:rPr>
      </w:pPr>
    </w:p>
    <w:tbl>
      <w:tblPr>
        <w:tblW w:w="15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828"/>
        <w:gridCol w:w="3816"/>
        <w:gridCol w:w="10632"/>
      </w:tblGrid>
      <w:tr w:rsidR="008D7CAA" w:rsidRPr="003F470E" w:rsidTr="00EB13D2">
        <w:trPr>
          <w:trHeight w:val="90"/>
        </w:trPr>
        <w:tc>
          <w:tcPr>
            <w:tcW w:w="828" w:type="dxa"/>
          </w:tcPr>
          <w:p w:rsidR="008D7CAA" w:rsidRPr="00EB13D2" w:rsidRDefault="008D7CAA" w:rsidP="00EB13D2">
            <w:pPr>
              <w:pStyle w:val="BlockText"/>
              <w:spacing w:line="240" w:lineRule="auto"/>
              <w:ind w:left="0" w:right="0" w:firstLine="0"/>
              <w:jc w:val="center"/>
              <w:rPr>
                <w:color w:val="000000"/>
                <w:szCs w:val="24"/>
              </w:rPr>
            </w:pPr>
            <w:r w:rsidRPr="00EB13D2">
              <w:rPr>
                <w:color w:val="000000"/>
                <w:szCs w:val="24"/>
              </w:rPr>
              <w:t>1.</w:t>
            </w:r>
          </w:p>
        </w:tc>
        <w:tc>
          <w:tcPr>
            <w:tcW w:w="3816" w:type="dxa"/>
          </w:tcPr>
          <w:p w:rsidR="008D7CAA" w:rsidRPr="00EB13D2" w:rsidRDefault="008D7CAA" w:rsidP="00EB13D2">
            <w:pPr>
              <w:pStyle w:val="BlockText"/>
              <w:spacing w:line="240" w:lineRule="auto"/>
              <w:ind w:left="0" w:right="0" w:firstLine="0"/>
              <w:jc w:val="left"/>
              <w:rPr>
                <w:color w:val="000000"/>
                <w:szCs w:val="24"/>
              </w:rPr>
            </w:pPr>
            <w:r w:rsidRPr="00EB13D2">
              <w:rPr>
                <w:color w:val="000000"/>
                <w:szCs w:val="24"/>
              </w:rPr>
              <w:t>Наименование Проекта</w:t>
            </w:r>
          </w:p>
        </w:tc>
        <w:tc>
          <w:tcPr>
            <w:tcW w:w="10632" w:type="dxa"/>
          </w:tcPr>
          <w:p w:rsidR="008D7CAA" w:rsidRPr="00EB13D2" w:rsidRDefault="008D7CAA" w:rsidP="00EB13D2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13D2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«Из подмастерья в мастеровые»</w:t>
            </w:r>
          </w:p>
        </w:tc>
      </w:tr>
      <w:tr w:rsidR="008D7CAA" w:rsidRPr="003F470E" w:rsidTr="00EB13D2">
        <w:trPr>
          <w:trHeight w:val="90"/>
        </w:trPr>
        <w:tc>
          <w:tcPr>
            <w:tcW w:w="828" w:type="dxa"/>
          </w:tcPr>
          <w:p w:rsidR="008D7CAA" w:rsidRPr="00EB13D2" w:rsidRDefault="008D7CAA" w:rsidP="00EB13D2">
            <w:pPr>
              <w:pStyle w:val="BlockText"/>
              <w:spacing w:line="240" w:lineRule="auto"/>
              <w:ind w:left="0" w:right="0" w:firstLine="0"/>
              <w:jc w:val="center"/>
              <w:rPr>
                <w:color w:val="000000"/>
                <w:szCs w:val="24"/>
              </w:rPr>
            </w:pPr>
            <w:r w:rsidRPr="00EB13D2">
              <w:rPr>
                <w:color w:val="000000"/>
                <w:szCs w:val="24"/>
              </w:rPr>
              <w:t>2.</w:t>
            </w:r>
          </w:p>
        </w:tc>
        <w:tc>
          <w:tcPr>
            <w:tcW w:w="3816" w:type="dxa"/>
          </w:tcPr>
          <w:p w:rsidR="008D7CAA" w:rsidRPr="00EB13D2" w:rsidRDefault="008D7CAA" w:rsidP="00EB13D2">
            <w:pPr>
              <w:pStyle w:val="BlockText"/>
              <w:spacing w:line="240" w:lineRule="auto"/>
              <w:ind w:left="0" w:right="0" w:firstLine="0"/>
              <w:jc w:val="left"/>
              <w:rPr>
                <w:color w:val="000000"/>
                <w:szCs w:val="24"/>
              </w:rPr>
            </w:pPr>
            <w:r w:rsidRPr="00EB13D2">
              <w:rPr>
                <w:color w:val="000000"/>
                <w:szCs w:val="24"/>
              </w:rPr>
              <w:t>Грантополучатель</w:t>
            </w:r>
          </w:p>
        </w:tc>
        <w:tc>
          <w:tcPr>
            <w:tcW w:w="10632" w:type="dxa"/>
          </w:tcPr>
          <w:p w:rsidR="008D7CAA" w:rsidRPr="00EB13D2" w:rsidRDefault="008D7CAA" w:rsidP="00EB13D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B13D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государственное казенное специальное учебно-воспитательное общеобразовательное  учреждение для обучающихся с девиантным поведением закрытого типа «Республиканская специальная общеобразовательная школа им.Н.А.Галлямова»</w:t>
            </w:r>
          </w:p>
        </w:tc>
      </w:tr>
      <w:tr w:rsidR="008D7CAA" w:rsidRPr="003F470E" w:rsidTr="00EB13D2">
        <w:trPr>
          <w:trHeight w:val="90"/>
        </w:trPr>
        <w:tc>
          <w:tcPr>
            <w:tcW w:w="828" w:type="dxa"/>
          </w:tcPr>
          <w:p w:rsidR="008D7CAA" w:rsidRPr="00EB13D2" w:rsidRDefault="008D7CAA" w:rsidP="00EB13D2">
            <w:pPr>
              <w:pStyle w:val="BlockText"/>
              <w:spacing w:line="240" w:lineRule="auto"/>
              <w:ind w:left="0" w:right="0" w:firstLine="0"/>
              <w:jc w:val="center"/>
              <w:rPr>
                <w:color w:val="000000"/>
                <w:szCs w:val="24"/>
              </w:rPr>
            </w:pPr>
            <w:r w:rsidRPr="00EB13D2">
              <w:rPr>
                <w:color w:val="000000"/>
                <w:szCs w:val="24"/>
              </w:rPr>
              <w:t>3.</w:t>
            </w:r>
          </w:p>
        </w:tc>
        <w:tc>
          <w:tcPr>
            <w:tcW w:w="3816" w:type="dxa"/>
          </w:tcPr>
          <w:p w:rsidR="008D7CAA" w:rsidRPr="00EB13D2" w:rsidRDefault="008D7CAA" w:rsidP="00EB13D2">
            <w:pPr>
              <w:pStyle w:val="BlockText"/>
              <w:spacing w:line="240" w:lineRule="auto"/>
              <w:ind w:left="0" w:right="0" w:firstLine="0"/>
              <w:rPr>
                <w:color w:val="000000"/>
                <w:szCs w:val="24"/>
              </w:rPr>
            </w:pPr>
            <w:r w:rsidRPr="00EB13D2">
              <w:rPr>
                <w:color w:val="000000"/>
                <w:szCs w:val="24"/>
              </w:rPr>
              <w:t>Основание представления отчета</w:t>
            </w:r>
          </w:p>
        </w:tc>
        <w:tc>
          <w:tcPr>
            <w:tcW w:w="10632" w:type="dxa"/>
          </w:tcPr>
          <w:p w:rsidR="008D7CAA" w:rsidRPr="00EB13D2" w:rsidRDefault="008D7CAA" w:rsidP="009D6C9C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B13D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Договор о предоставлении денежных средств (гранта) </w:t>
            </w:r>
          </w:p>
          <w:p w:rsidR="008D7CAA" w:rsidRPr="00EB13D2" w:rsidRDefault="008D7CAA" w:rsidP="00C70FE2">
            <w:pPr>
              <w:rPr>
                <w:color w:val="000000"/>
                <w:sz w:val="20"/>
                <w:szCs w:val="24"/>
                <w:lang w:eastAsia="ru-RU"/>
              </w:rPr>
            </w:pPr>
            <w:r w:rsidRPr="00EB13D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от «05» июня </w:t>
            </w:r>
            <w:smartTag w:uri="urn:schemas-microsoft-com:office:smarttags" w:element="metricconverter">
              <w:smartTagPr>
                <w:attr w:name="ProductID" w:val="2018 г"/>
              </w:smartTagPr>
              <w:r w:rsidRPr="00EB13D2">
                <w:rPr>
                  <w:rFonts w:ascii="Times New Roman" w:hAnsi="Times New Roman"/>
                  <w:color w:val="000000"/>
                  <w:sz w:val="24"/>
                  <w:szCs w:val="24"/>
                  <w:lang w:eastAsia="ru-RU"/>
                </w:rPr>
                <w:t>2018 г</w:t>
              </w:r>
            </w:smartTag>
            <w:r w:rsidRPr="00EB13D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.  № 01-03-23п-2017.16/91   </w:t>
            </w:r>
          </w:p>
        </w:tc>
      </w:tr>
      <w:tr w:rsidR="008D7CAA" w:rsidRPr="003F470E" w:rsidTr="00EB13D2">
        <w:trPr>
          <w:trHeight w:val="90"/>
        </w:trPr>
        <w:tc>
          <w:tcPr>
            <w:tcW w:w="828" w:type="dxa"/>
          </w:tcPr>
          <w:p w:rsidR="008D7CAA" w:rsidRPr="00EB13D2" w:rsidRDefault="008D7CAA" w:rsidP="00EB13D2">
            <w:pPr>
              <w:pStyle w:val="BlockText"/>
              <w:spacing w:line="240" w:lineRule="auto"/>
              <w:ind w:left="0" w:right="0" w:firstLine="0"/>
              <w:jc w:val="center"/>
              <w:rPr>
                <w:color w:val="000000"/>
                <w:szCs w:val="24"/>
              </w:rPr>
            </w:pPr>
            <w:r w:rsidRPr="00EB13D2">
              <w:rPr>
                <w:color w:val="000000"/>
                <w:szCs w:val="24"/>
              </w:rPr>
              <w:t>4.</w:t>
            </w:r>
          </w:p>
        </w:tc>
        <w:tc>
          <w:tcPr>
            <w:tcW w:w="3816" w:type="dxa"/>
          </w:tcPr>
          <w:p w:rsidR="008D7CAA" w:rsidRPr="00EB13D2" w:rsidRDefault="008D7CAA" w:rsidP="00EB13D2">
            <w:pPr>
              <w:pStyle w:val="BlockText"/>
              <w:spacing w:line="240" w:lineRule="auto"/>
              <w:ind w:left="0" w:right="0" w:firstLine="0"/>
              <w:rPr>
                <w:color w:val="000000"/>
                <w:szCs w:val="24"/>
              </w:rPr>
            </w:pPr>
            <w:r w:rsidRPr="00EB13D2">
              <w:rPr>
                <w:color w:val="000000"/>
                <w:szCs w:val="24"/>
              </w:rPr>
              <w:t xml:space="preserve">Дополнительное соглашение </w:t>
            </w:r>
          </w:p>
          <w:p w:rsidR="008D7CAA" w:rsidRPr="00EB13D2" w:rsidRDefault="008D7CAA" w:rsidP="00EB13D2">
            <w:pPr>
              <w:pStyle w:val="BlockText"/>
              <w:spacing w:line="240" w:lineRule="auto"/>
              <w:ind w:left="0" w:right="0" w:firstLine="0"/>
              <w:rPr>
                <w:color w:val="000000"/>
                <w:szCs w:val="24"/>
              </w:rPr>
            </w:pPr>
            <w:r w:rsidRPr="00EB13D2">
              <w:rPr>
                <w:color w:val="000000"/>
                <w:szCs w:val="24"/>
              </w:rPr>
              <w:t>к Договору (при наличии)</w:t>
            </w:r>
          </w:p>
        </w:tc>
        <w:tc>
          <w:tcPr>
            <w:tcW w:w="10632" w:type="dxa"/>
          </w:tcPr>
          <w:p w:rsidR="008D7CAA" w:rsidRPr="00EB13D2" w:rsidRDefault="008D7CAA" w:rsidP="00811A98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B13D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Дополнительное соглашение от «___» _____________ 20___ г.  № _____ </w:t>
            </w:r>
          </w:p>
          <w:p w:rsidR="008D7CAA" w:rsidRPr="00EB13D2" w:rsidRDefault="008D7CAA" w:rsidP="00EB13D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D7CAA" w:rsidRPr="003F470E" w:rsidTr="00EB13D2">
        <w:trPr>
          <w:trHeight w:val="90"/>
        </w:trPr>
        <w:tc>
          <w:tcPr>
            <w:tcW w:w="828" w:type="dxa"/>
          </w:tcPr>
          <w:p w:rsidR="008D7CAA" w:rsidRPr="00EB13D2" w:rsidRDefault="008D7CAA" w:rsidP="00EB13D2">
            <w:pPr>
              <w:pStyle w:val="BlockText"/>
              <w:spacing w:line="240" w:lineRule="auto"/>
              <w:ind w:left="0" w:right="0" w:firstLine="0"/>
              <w:jc w:val="center"/>
              <w:rPr>
                <w:color w:val="000000"/>
                <w:szCs w:val="24"/>
              </w:rPr>
            </w:pPr>
            <w:r w:rsidRPr="00EB13D2">
              <w:rPr>
                <w:color w:val="000000"/>
                <w:szCs w:val="24"/>
              </w:rPr>
              <w:t>5.</w:t>
            </w:r>
          </w:p>
        </w:tc>
        <w:tc>
          <w:tcPr>
            <w:tcW w:w="3816" w:type="dxa"/>
          </w:tcPr>
          <w:p w:rsidR="008D7CAA" w:rsidRPr="00EB13D2" w:rsidRDefault="008D7CAA" w:rsidP="00EB13D2">
            <w:pPr>
              <w:pStyle w:val="BlockText"/>
              <w:spacing w:line="240" w:lineRule="auto"/>
              <w:ind w:left="0" w:right="0" w:firstLine="0"/>
              <w:rPr>
                <w:color w:val="000000"/>
                <w:szCs w:val="24"/>
              </w:rPr>
            </w:pPr>
            <w:r w:rsidRPr="00EB13D2">
              <w:rPr>
                <w:color w:val="000000"/>
                <w:szCs w:val="24"/>
              </w:rPr>
              <w:t>Отчетный период</w:t>
            </w:r>
          </w:p>
        </w:tc>
        <w:tc>
          <w:tcPr>
            <w:tcW w:w="10632" w:type="dxa"/>
          </w:tcPr>
          <w:p w:rsidR="008D7CAA" w:rsidRPr="00EB13D2" w:rsidRDefault="008D7CAA" w:rsidP="002C5766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B13D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с «01» апреля </w:t>
            </w:r>
            <w:smartTag w:uri="urn:schemas-microsoft-com:office:smarttags" w:element="metricconverter">
              <w:smartTagPr>
                <w:attr w:name="ProductID" w:val="2018 г"/>
              </w:smartTagPr>
              <w:r w:rsidRPr="00EB13D2">
                <w:rPr>
                  <w:rFonts w:ascii="Times New Roman" w:hAnsi="Times New Roman"/>
                  <w:color w:val="000000"/>
                  <w:sz w:val="24"/>
                  <w:szCs w:val="24"/>
                  <w:lang w:eastAsia="ru-RU"/>
                </w:rPr>
                <w:t>2018 г</w:t>
              </w:r>
            </w:smartTag>
            <w:r w:rsidRPr="00EB13D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. по  «30» сентября </w:t>
            </w:r>
            <w:smartTag w:uri="urn:schemas-microsoft-com:office:smarttags" w:element="metricconverter">
              <w:smartTagPr>
                <w:attr w:name="ProductID" w:val="2018 г"/>
              </w:smartTagPr>
              <w:r w:rsidRPr="00EB13D2">
                <w:rPr>
                  <w:rFonts w:ascii="Times New Roman" w:hAnsi="Times New Roman"/>
                  <w:color w:val="000000"/>
                  <w:sz w:val="24"/>
                  <w:szCs w:val="24"/>
                  <w:lang w:eastAsia="ru-RU"/>
                </w:rPr>
                <w:t>2018 г</w:t>
              </w:r>
            </w:smartTag>
            <w:r w:rsidRPr="00EB13D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8D7CAA" w:rsidRPr="00EB13D2" w:rsidRDefault="008D7CAA" w:rsidP="00EB13D2">
            <w:pPr>
              <w:pStyle w:val="BlockText"/>
              <w:spacing w:line="240" w:lineRule="auto"/>
              <w:ind w:left="0" w:right="0" w:firstLine="0"/>
              <w:rPr>
                <w:color w:val="000000"/>
                <w:szCs w:val="24"/>
              </w:rPr>
            </w:pPr>
          </w:p>
        </w:tc>
      </w:tr>
      <w:tr w:rsidR="008D7CAA" w:rsidRPr="003F470E" w:rsidTr="00EB13D2">
        <w:trPr>
          <w:trHeight w:val="90"/>
        </w:trPr>
        <w:tc>
          <w:tcPr>
            <w:tcW w:w="828" w:type="dxa"/>
          </w:tcPr>
          <w:p w:rsidR="008D7CAA" w:rsidRPr="00EB13D2" w:rsidRDefault="008D7CAA" w:rsidP="00EB13D2">
            <w:pPr>
              <w:pStyle w:val="BlockText"/>
              <w:spacing w:line="240" w:lineRule="auto"/>
              <w:ind w:left="0" w:right="0" w:firstLine="0"/>
              <w:jc w:val="center"/>
              <w:rPr>
                <w:color w:val="000000"/>
                <w:szCs w:val="24"/>
              </w:rPr>
            </w:pPr>
            <w:r w:rsidRPr="00EB13D2">
              <w:rPr>
                <w:color w:val="000000"/>
                <w:szCs w:val="24"/>
              </w:rPr>
              <w:t>6.</w:t>
            </w:r>
          </w:p>
        </w:tc>
        <w:tc>
          <w:tcPr>
            <w:tcW w:w="3816" w:type="dxa"/>
          </w:tcPr>
          <w:p w:rsidR="008D7CAA" w:rsidRPr="00EB13D2" w:rsidRDefault="008D7CAA" w:rsidP="00EB13D2">
            <w:pPr>
              <w:pStyle w:val="BlockText"/>
              <w:spacing w:line="240" w:lineRule="auto"/>
              <w:ind w:left="0" w:right="0" w:firstLine="0"/>
              <w:rPr>
                <w:color w:val="000000"/>
                <w:szCs w:val="24"/>
              </w:rPr>
            </w:pPr>
            <w:r w:rsidRPr="00EB13D2">
              <w:rPr>
                <w:color w:val="000000"/>
                <w:szCs w:val="24"/>
              </w:rPr>
              <w:t xml:space="preserve">Исполнитель </w:t>
            </w:r>
          </w:p>
          <w:p w:rsidR="008D7CAA" w:rsidRPr="00EB13D2" w:rsidRDefault="008D7CAA" w:rsidP="00EB13D2">
            <w:pPr>
              <w:pStyle w:val="BlockText"/>
              <w:spacing w:line="240" w:lineRule="auto"/>
              <w:ind w:left="0" w:right="0" w:firstLine="0"/>
              <w:rPr>
                <w:color w:val="000000"/>
                <w:szCs w:val="24"/>
              </w:rPr>
            </w:pPr>
            <w:r w:rsidRPr="00EB13D2">
              <w:rPr>
                <w:color w:val="000000"/>
                <w:szCs w:val="24"/>
              </w:rPr>
              <w:t>(лицо, подписавшее Договор)</w:t>
            </w:r>
          </w:p>
        </w:tc>
        <w:tc>
          <w:tcPr>
            <w:tcW w:w="10632" w:type="dxa"/>
          </w:tcPr>
          <w:p w:rsidR="008D7CAA" w:rsidRPr="00EB13D2" w:rsidRDefault="008D7CAA" w:rsidP="00C52226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B13D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Кладов Дмитрий Юрьевич</w:t>
            </w:r>
          </w:p>
        </w:tc>
      </w:tr>
      <w:tr w:rsidR="008D7CAA" w:rsidRPr="003F470E" w:rsidTr="00EB13D2">
        <w:trPr>
          <w:trHeight w:val="90"/>
        </w:trPr>
        <w:tc>
          <w:tcPr>
            <w:tcW w:w="828" w:type="dxa"/>
          </w:tcPr>
          <w:p w:rsidR="008D7CAA" w:rsidRPr="00EB13D2" w:rsidRDefault="008D7CAA" w:rsidP="00EB13D2">
            <w:pPr>
              <w:pStyle w:val="BlockText"/>
              <w:spacing w:line="240" w:lineRule="auto"/>
              <w:ind w:left="0" w:right="0" w:firstLine="0"/>
              <w:jc w:val="center"/>
              <w:rPr>
                <w:color w:val="000000"/>
                <w:szCs w:val="24"/>
              </w:rPr>
            </w:pPr>
            <w:r w:rsidRPr="00EB13D2">
              <w:rPr>
                <w:color w:val="000000"/>
                <w:szCs w:val="24"/>
              </w:rPr>
              <w:t>7.</w:t>
            </w:r>
          </w:p>
        </w:tc>
        <w:tc>
          <w:tcPr>
            <w:tcW w:w="3816" w:type="dxa"/>
          </w:tcPr>
          <w:p w:rsidR="008D7CAA" w:rsidRPr="00EB13D2" w:rsidRDefault="008D7CAA" w:rsidP="006D3B19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B13D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Контактное лицо</w:t>
            </w:r>
          </w:p>
        </w:tc>
        <w:tc>
          <w:tcPr>
            <w:tcW w:w="10632" w:type="dxa"/>
          </w:tcPr>
          <w:p w:rsidR="008D7CAA" w:rsidRPr="00EB13D2" w:rsidRDefault="008D7CAA" w:rsidP="00C52226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B13D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Семенова Елена Николаевна 89196201877</w:t>
            </w:r>
          </w:p>
        </w:tc>
      </w:tr>
      <w:tr w:rsidR="008D7CAA" w:rsidRPr="003F470E" w:rsidTr="00EB13D2">
        <w:trPr>
          <w:trHeight w:val="282"/>
        </w:trPr>
        <w:tc>
          <w:tcPr>
            <w:tcW w:w="828" w:type="dxa"/>
            <w:vMerge w:val="restart"/>
          </w:tcPr>
          <w:p w:rsidR="008D7CAA" w:rsidRPr="00EB13D2" w:rsidRDefault="008D7CAA" w:rsidP="00EB13D2">
            <w:pPr>
              <w:pStyle w:val="BlockText"/>
              <w:spacing w:line="240" w:lineRule="auto"/>
              <w:ind w:left="0" w:right="0" w:firstLine="0"/>
              <w:jc w:val="center"/>
              <w:rPr>
                <w:color w:val="000000"/>
                <w:szCs w:val="24"/>
              </w:rPr>
            </w:pPr>
            <w:r w:rsidRPr="00EB13D2">
              <w:rPr>
                <w:color w:val="000000"/>
                <w:szCs w:val="24"/>
              </w:rPr>
              <w:t>8.</w:t>
            </w:r>
          </w:p>
          <w:p w:rsidR="008D7CAA" w:rsidRPr="00EB13D2" w:rsidRDefault="008D7CAA" w:rsidP="00EB13D2">
            <w:pPr>
              <w:pStyle w:val="BlockText"/>
              <w:spacing w:line="240" w:lineRule="auto"/>
              <w:ind w:left="0" w:right="0" w:firstLine="0"/>
              <w:jc w:val="center"/>
              <w:rPr>
                <w:color w:val="000000"/>
                <w:szCs w:val="24"/>
              </w:rPr>
            </w:pPr>
          </w:p>
          <w:p w:rsidR="008D7CAA" w:rsidRPr="00EB13D2" w:rsidRDefault="008D7CAA" w:rsidP="00EB13D2">
            <w:pPr>
              <w:pStyle w:val="BlockText"/>
              <w:spacing w:line="240" w:lineRule="auto"/>
              <w:ind w:left="0" w:right="0" w:firstLine="0"/>
              <w:jc w:val="center"/>
              <w:rPr>
                <w:color w:val="000000"/>
                <w:szCs w:val="24"/>
              </w:rPr>
            </w:pPr>
          </w:p>
        </w:tc>
        <w:tc>
          <w:tcPr>
            <w:tcW w:w="3816" w:type="dxa"/>
            <w:vMerge w:val="restart"/>
          </w:tcPr>
          <w:p w:rsidR="008D7CAA" w:rsidRPr="00EB13D2" w:rsidRDefault="008D7CAA" w:rsidP="006D3B19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B13D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Контактная информация Грантополучателя</w:t>
            </w:r>
          </w:p>
          <w:p w:rsidR="008D7CAA" w:rsidRPr="00EB13D2" w:rsidRDefault="008D7CAA" w:rsidP="002C5766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  <w:tcBorders>
              <w:bottom w:val="single" w:sz="4" w:space="0" w:color="auto"/>
            </w:tcBorders>
          </w:tcPr>
          <w:p w:rsidR="008D7CAA" w:rsidRPr="00EB13D2" w:rsidRDefault="008D7CAA" w:rsidP="00EB13D2">
            <w:pPr>
              <w:ind w:firstLine="34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B13D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Почтовый адрес: 420006 ТР г.Казань  ул.Рахимова д.23а</w:t>
            </w:r>
          </w:p>
        </w:tc>
      </w:tr>
      <w:tr w:rsidR="008D7CAA" w:rsidRPr="003F470E" w:rsidTr="00EB13D2">
        <w:trPr>
          <w:trHeight w:val="277"/>
        </w:trPr>
        <w:tc>
          <w:tcPr>
            <w:tcW w:w="828" w:type="dxa"/>
            <w:vMerge/>
          </w:tcPr>
          <w:p w:rsidR="008D7CAA" w:rsidRPr="00EB13D2" w:rsidRDefault="008D7CAA" w:rsidP="00EB13D2">
            <w:pPr>
              <w:pStyle w:val="BlockText"/>
              <w:spacing w:line="240" w:lineRule="auto"/>
              <w:ind w:left="0" w:right="0" w:firstLine="0"/>
              <w:jc w:val="center"/>
              <w:rPr>
                <w:color w:val="000000"/>
                <w:szCs w:val="24"/>
              </w:rPr>
            </w:pPr>
          </w:p>
        </w:tc>
        <w:tc>
          <w:tcPr>
            <w:tcW w:w="3816" w:type="dxa"/>
            <w:vMerge/>
          </w:tcPr>
          <w:p w:rsidR="008D7CAA" w:rsidRPr="00EB13D2" w:rsidRDefault="008D7CAA" w:rsidP="006D3B19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  <w:tcBorders>
              <w:top w:val="single" w:sz="4" w:space="0" w:color="auto"/>
              <w:bottom w:val="single" w:sz="4" w:space="0" w:color="auto"/>
            </w:tcBorders>
          </w:tcPr>
          <w:p w:rsidR="008D7CAA" w:rsidRPr="00EB13D2" w:rsidRDefault="008D7CAA" w:rsidP="00EB13D2">
            <w:pPr>
              <w:ind w:firstLine="34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B13D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Телефон: 8 (843)557-50-04, 8 (843)564-54-21</w:t>
            </w:r>
          </w:p>
        </w:tc>
      </w:tr>
      <w:tr w:rsidR="008D7CAA" w:rsidRPr="003F470E" w:rsidTr="00EB13D2">
        <w:trPr>
          <w:trHeight w:val="258"/>
        </w:trPr>
        <w:tc>
          <w:tcPr>
            <w:tcW w:w="828" w:type="dxa"/>
            <w:vMerge/>
          </w:tcPr>
          <w:p w:rsidR="008D7CAA" w:rsidRPr="00EB13D2" w:rsidRDefault="008D7CAA" w:rsidP="00EB13D2">
            <w:pPr>
              <w:pStyle w:val="BlockText"/>
              <w:spacing w:line="240" w:lineRule="auto"/>
              <w:ind w:left="0" w:right="0" w:firstLine="0"/>
              <w:jc w:val="center"/>
              <w:rPr>
                <w:color w:val="000000"/>
                <w:szCs w:val="24"/>
              </w:rPr>
            </w:pPr>
          </w:p>
        </w:tc>
        <w:tc>
          <w:tcPr>
            <w:tcW w:w="3816" w:type="dxa"/>
            <w:vMerge/>
          </w:tcPr>
          <w:p w:rsidR="008D7CAA" w:rsidRPr="00EB13D2" w:rsidRDefault="008D7CAA" w:rsidP="006D3B19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  <w:tcBorders>
              <w:top w:val="single" w:sz="4" w:space="0" w:color="auto"/>
              <w:bottom w:val="single" w:sz="4" w:space="0" w:color="auto"/>
            </w:tcBorders>
          </w:tcPr>
          <w:p w:rsidR="008D7CAA" w:rsidRPr="00EB13D2" w:rsidRDefault="008D7CAA" w:rsidP="00EB13D2">
            <w:pPr>
              <w:ind w:firstLine="34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B13D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Факс:       8 (843)557-50-04, 8 (843)564-54-21</w:t>
            </w:r>
          </w:p>
        </w:tc>
      </w:tr>
      <w:tr w:rsidR="008D7CAA" w:rsidRPr="003F470E" w:rsidTr="00EB13D2">
        <w:trPr>
          <w:trHeight w:val="274"/>
        </w:trPr>
        <w:tc>
          <w:tcPr>
            <w:tcW w:w="828" w:type="dxa"/>
            <w:vMerge/>
          </w:tcPr>
          <w:p w:rsidR="008D7CAA" w:rsidRPr="00EB13D2" w:rsidRDefault="008D7CAA" w:rsidP="00EB13D2">
            <w:pPr>
              <w:pStyle w:val="BlockText"/>
              <w:spacing w:line="240" w:lineRule="auto"/>
              <w:ind w:left="0" w:right="0" w:firstLine="0"/>
              <w:jc w:val="center"/>
              <w:rPr>
                <w:color w:val="000000"/>
                <w:szCs w:val="24"/>
              </w:rPr>
            </w:pPr>
          </w:p>
        </w:tc>
        <w:tc>
          <w:tcPr>
            <w:tcW w:w="3816" w:type="dxa"/>
            <w:vMerge/>
          </w:tcPr>
          <w:p w:rsidR="008D7CAA" w:rsidRPr="00EB13D2" w:rsidRDefault="008D7CAA" w:rsidP="006D3B19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  <w:tcBorders>
              <w:top w:val="single" w:sz="4" w:space="0" w:color="auto"/>
            </w:tcBorders>
          </w:tcPr>
          <w:p w:rsidR="008D7CAA" w:rsidRPr="00EB13D2" w:rsidRDefault="008D7CAA" w:rsidP="00EB13D2">
            <w:pPr>
              <w:ind w:firstLine="34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B13D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Адрес электронной почты: </w:t>
            </w:r>
            <w:r w:rsidRPr="00EB13D2"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rsosh</w:t>
            </w:r>
            <w:r w:rsidRPr="00EB13D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  <w:r w:rsidRPr="00EB13D2"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kazan</w:t>
            </w:r>
            <w:r w:rsidRPr="00EB13D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@</w:t>
            </w:r>
            <w:r w:rsidRPr="00EB13D2"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mail</w:t>
            </w:r>
            <w:r w:rsidRPr="00EB13D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r w:rsidRPr="00EB13D2"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ru</w:t>
            </w:r>
          </w:p>
        </w:tc>
      </w:tr>
    </w:tbl>
    <w:p w:rsidR="008D7CAA" w:rsidRDefault="008D7CAA" w:rsidP="000D0E62">
      <w:pPr>
        <w:ind w:left="413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8D7CAA" w:rsidRPr="006632C4" w:rsidRDefault="008D7CAA" w:rsidP="006632C4">
      <w:pPr>
        <w:spacing w:after="200" w:line="276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sz w:val="24"/>
          <w:szCs w:val="24"/>
          <w:lang w:eastAsia="ru-RU"/>
        </w:rPr>
        <w:br w:type="page"/>
      </w:r>
      <w:r w:rsidRPr="006632C4">
        <w:rPr>
          <w:rFonts w:ascii="Times New Roman" w:hAnsi="Times New Roman"/>
          <w:sz w:val="28"/>
          <w:szCs w:val="28"/>
        </w:rPr>
        <w:t>Основная информация о Проекте</w:t>
      </w:r>
    </w:p>
    <w:tbl>
      <w:tblPr>
        <w:tblW w:w="15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941"/>
        <w:gridCol w:w="6255"/>
        <w:gridCol w:w="8080"/>
      </w:tblGrid>
      <w:tr w:rsidR="008D7CAA" w:rsidRPr="003F470E" w:rsidTr="00EB13D2">
        <w:tc>
          <w:tcPr>
            <w:tcW w:w="941" w:type="dxa"/>
            <w:tcBorders>
              <w:right w:val="single" w:sz="4" w:space="0" w:color="auto"/>
            </w:tcBorders>
          </w:tcPr>
          <w:p w:rsidR="008D7CAA" w:rsidRPr="00EB13D2" w:rsidRDefault="008D7CAA" w:rsidP="00EB13D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B13D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255" w:type="dxa"/>
            <w:tcBorders>
              <w:left w:val="single" w:sz="4" w:space="0" w:color="auto"/>
            </w:tcBorders>
          </w:tcPr>
          <w:p w:rsidR="008D7CAA" w:rsidRPr="00EB13D2" w:rsidRDefault="008D7CAA" w:rsidP="00AF21E9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B13D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Цель Проекта</w:t>
            </w:r>
          </w:p>
        </w:tc>
        <w:tc>
          <w:tcPr>
            <w:tcW w:w="8080" w:type="dxa"/>
          </w:tcPr>
          <w:p w:rsidR="008D7CAA" w:rsidRPr="00EB13D2" w:rsidRDefault="008D7CAA" w:rsidP="006E3277">
            <w:pPr>
              <w:pStyle w:val="Iauiue"/>
              <w:rPr>
                <w:sz w:val="24"/>
                <w:szCs w:val="24"/>
                <w:lang w:eastAsia="ru-RU"/>
              </w:rPr>
            </w:pPr>
            <w:r w:rsidRPr="00EB13D2">
              <w:rPr>
                <w:sz w:val="24"/>
                <w:szCs w:val="24"/>
                <w:lang w:eastAsia="ru-RU"/>
              </w:rPr>
              <w:t>Разработка и апробация технологий позиционного самоопределения несовершеннолетних посредством создания образовательно-реабилитационного пространства, способствующего самоопределению учащихся, через организацию курсов по выбору, информационную работу, профильную ориентацию,</w:t>
            </w:r>
          </w:p>
          <w:p w:rsidR="008D7CAA" w:rsidRPr="00EB13D2" w:rsidRDefault="008D7CAA" w:rsidP="006E3277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13D2">
              <w:rPr>
                <w:rFonts w:ascii="Times New Roman" w:hAnsi="Times New Roman"/>
                <w:sz w:val="20"/>
                <w:szCs w:val="20"/>
                <w:lang w:eastAsia="ru-RU"/>
              </w:rPr>
              <w:t>через создание культурно-образовательных и социально-трудовых инициативных сред</w:t>
            </w:r>
          </w:p>
        </w:tc>
      </w:tr>
      <w:tr w:rsidR="008D7CAA" w:rsidRPr="003F470E" w:rsidTr="00EB13D2">
        <w:tc>
          <w:tcPr>
            <w:tcW w:w="941" w:type="dxa"/>
            <w:tcBorders>
              <w:right w:val="single" w:sz="4" w:space="0" w:color="auto"/>
            </w:tcBorders>
          </w:tcPr>
          <w:p w:rsidR="008D7CAA" w:rsidRPr="00EB13D2" w:rsidRDefault="008D7CAA" w:rsidP="00EB13D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B13D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255" w:type="dxa"/>
            <w:tcBorders>
              <w:left w:val="single" w:sz="4" w:space="0" w:color="auto"/>
            </w:tcBorders>
          </w:tcPr>
          <w:p w:rsidR="008D7CAA" w:rsidRPr="00EB13D2" w:rsidRDefault="008D7CAA" w:rsidP="00AF21E9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B13D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Задачи Проекта  </w:t>
            </w:r>
          </w:p>
        </w:tc>
        <w:tc>
          <w:tcPr>
            <w:tcW w:w="8080" w:type="dxa"/>
          </w:tcPr>
          <w:p w:rsidR="008D7CAA" w:rsidRPr="00EB13D2" w:rsidRDefault="008D7CAA" w:rsidP="006E3277">
            <w:pPr>
              <w:pStyle w:val="Iauiue"/>
              <w:rPr>
                <w:sz w:val="24"/>
                <w:szCs w:val="24"/>
                <w:lang w:eastAsia="ru-RU"/>
              </w:rPr>
            </w:pPr>
            <w:r w:rsidRPr="00EB13D2">
              <w:rPr>
                <w:sz w:val="24"/>
                <w:szCs w:val="24"/>
                <w:lang w:eastAsia="ru-RU"/>
              </w:rPr>
              <w:t>1. Создание эффективно работающего и деятельного социума, представленного в виде кооперации различных профессиональных и общественных групп.</w:t>
            </w:r>
          </w:p>
          <w:p w:rsidR="008D7CAA" w:rsidRPr="00EB13D2" w:rsidRDefault="008D7CAA" w:rsidP="00EB13D2">
            <w:pPr>
              <w:ind w:right="-1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B13D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2. Разработка и реализация программы </w:t>
            </w:r>
            <w:r w:rsidRPr="00EB13D2">
              <w:rPr>
                <w:rStyle w:val="hl"/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предпрофессиональной социализации воспитанника учреждения, обеспечивающей </w:t>
            </w:r>
            <w:r w:rsidRPr="00EB13D2">
              <w:rPr>
                <w:rFonts w:ascii="Times New Roman" w:hAnsi="Times New Roman"/>
                <w:sz w:val="20"/>
                <w:szCs w:val="20"/>
                <w:lang w:eastAsia="ru-RU"/>
              </w:rPr>
              <w:t>актуализацию ресурсов личности, ее социальное становление на завершающем этапе школьного обучения, освоение социального опыт</w:t>
            </w:r>
            <w:r w:rsidRPr="00EB13D2">
              <w:rPr>
                <w:rStyle w:val="apple-converted-space"/>
                <w:rFonts w:ascii="Times New Roman" w:hAnsi="Times New Roman"/>
                <w:sz w:val="20"/>
                <w:szCs w:val="20"/>
                <w:lang w:eastAsia="ru-RU"/>
              </w:rPr>
              <w:t xml:space="preserve">а </w:t>
            </w:r>
            <w:r w:rsidRPr="00EB13D2">
              <w:rPr>
                <w:rStyle w:val="hl"/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профессионального самоопределения</w:t>
            </w:r>
            <w:r w:rsidRPr="00EB13D2">
              <w:rPr>
                <w:rFonts w:ascii="Times New Roman" w:hAnsi="Times New Roman"/>
                <w:sz w:val="20"/>
                <w:szCs w:val="20"/>
                <w:lang w:eastAsia="ru-RU"/>
              </w:rPr>
              <w:t>, трудовой деятельности, профессиональной подготовки и регуляцию процесса самообразования, самоизменения и профессионального роста.</w:t>
            </w:r>
          </w:p>
          <w:p w:rsidR="008D7CAA" w:rsidRPr="00EB13D2" w:rsidRDefault="008D7CAA" w:rsidP="006E3277">
            <w:pPr>
              <w:pStyle w:val="Iauiue"/>
              <w:rPr>
                <w:sz w:val="24"/>
                <w:szCs w:val="24"/>
                <w:lang w:eastAsia="ru-RU"/>
              </w:rPr>
            </w:pPr>
            <w:r w:rsidRPr="00EB13D2">
              <w:rPr>
                <w:sz w:val="24"/>
                <w:szCs w:val="24"/>
                <w:lang w:eastAsia="ru-RU"/>
              </w:rPr>
              <w:t>3. Ознакомление со спектром различных профессий, содействие профессиональному самоопределению</w:t>
            </w:r>
          </w:p>
          <w:p w:rsidR="008D7CAA" w:rsidRPr="00EB13D2" w:rsidRDefault="008D7CAA" w:rsidP="006E3277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13D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4. Распространение эффективных результатов реализации проекта.  </w:t>
            </w:r>
          </w:p>
        </w:tc>
      </w:tr>
      <w:tr w:rsidR="008D7CAA" w:rsidRPr="003F470E" w:rsidTr="00EB13D2">
        <w:tc>
          <w:tcPr>
            <w:tcW w:w="941" w:type="dxa"/>
            <w:tcBorders>
              <w:right w:val="single" w:sz="4" w:space="0" w:color="auto"/>
            </w:tcBorders>
          </w:tcPr>
          <w:p w:rsidR="008D7CAA" w:rsidRPr="00EB13D2" w:rsidRDefault="008D7CAA" w:rsidP="00EB13D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B13D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255" w:type="dxa"/>
            <w:tcBorders>
              <w:left w:val="single" w:sz="4" w:space="0" w:color="auto"/>
            </w:tcBorders>
          </w:tcPr>
          <w:p w:rsidR="008D7CAA" w:rsidRPr="00EB13D2" w:rsidRDefault="008D7CAA" w:rsidP="00AF21E9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B13D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Целевая группа Проекта</w:t>
            </w:r>
          </w:p>
        </w:tc>
        <w:tc>
          <w:tcPr>
            <w:tcW w:w="8080" w:type="dxa"/>
          </w:tcPr>
          <w:p w:rsidR="008D7CAA" w:rsidRPr="00EB13D2" w:rsidRDefault="008D7CAA" w:rsidP="00EB13D2">
            <w:pPr>
              <w:pStyle w:val="Iauiue"/>
              <w:ind w:firstLine="113"/>
              <w:contextualSpacing/>
              <w:rPr>
                <w:sz w:val="24"/>
                <w:szCs w:val="24"/>
                <w:lang w:eastAsia="ru-RU"/>
              </w:rPr>
            </w:pPr>
            <w:r w:rsidRPr="00EB13D2">
              <w:rPr>
                <w:sz w:val="24"/>
                <w:szCs w:val="24"/>
                <w:lang w:eastAsia="ru-RU"/>
              </w:rPr>
              <w:t>Несовершеннолетние – воспитанники специального учебно-воспитательного учреждения для обучающихся с девиантным (общественно опасным) поведением закрытого типа;</w:t>
            </w:r>
          </w:p>
          <w:p w:rsidR="008D7CAA" w:rsidRPr="00EB13D2" w:rsidRDefault="008D7CAA" w:rsidP="006E3277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13D2">
              <w:rPr>
                <w:rFonts w:ascii="Times New Roman" w:hAnsi="Times New Roman"/>
                <w:sz w:val="24"/>
                <w:szCs w:val="24"/>
                <w:lang w:eastAsia="ru-RU"/>
              </w:rPr>
              <w:t>семьи, имеющие в своем составе несовершеннолетних, обучающихся в специальном учебно-воспитательном учреждении для обучающихся с девиантным (общественно опасным) поведением закрытого типа.</w:t>
            </w:r>
          </w:p>
        </w:tc>
      </w:tr>
      <w:tr w:rsidR="008D7CAA" w:rsidRPr="003F470E" w:rsidTr="00EB13D2">
        <w:tc>
          <w:tcPr>
            <w:tcW w:w="941" w:type="dxa"/>
            <w:tcBorders>
              <w:right w:val="single" w:sz="4" w:space="0" w:color="auto"/>
            </w:tcBorders>
          </w:tcPr>
          <w:p w:rsidR="008D7CAA" w:rsidRPr="00EB13D2" w:rsidRDefault="008D7CAA" w:rsidP="00EB13D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B13D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255" w:type="dxa"/>
            <w:tcBorders>
              <w:left w:val="single" w:sz="4" w:space="0" w:color="auto"/>
            </w:tcBorders>
          </w:tcPr>
          <w:p w:rsidR="008D7CAA" w:rsidRPr="00EB13D2" w:rsidRDefault="008D7CAA" w:rsidP="00AF21E9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B13D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Исполнители (соисполнители) мероприятий  Проекта</w:t>
            </w:r>
          </w:p>
        </w:tc>
        <w:tc>
          <w:tcPr>
            <w:tcW w:w="8080" w:type="dxa"/>
          </w:tcPr>
          <w:p w:rsidR="008D7CAA" w:rsidRPr="00EB13D2" w:rsidRDefault="008D7CAA" w:rsidP="00EB13D2">
            <w:pPr>
              <w:pStyle w:val="Iauiue"/>
              <w:ind w:firstLine="113"/>
              <w:contextualSpacing/>
              <w:rPr>
                <w:sz w:val="24"/>
                <w:szCs w:val="24"/>
                <w:lang w:eastAsia="ru-RU"/>
              </w:rPr>
            </w:pPr>
            <w:r w:rsidRPr="00EB13D2">
              <w:rPr>
                <w:sz w:val="24"/>
                <w:szCs w:val="24"/>
                <w:lang w:eastAsia="ru-RU"/>
              </w:rPr>
              <w:t>Сотрудники РСОШ, Благотворительный фонд «Альпари»</w:t>
            </w:r>
          </w:p>
          <w:p w:rsidR="008D7CAA" w:rsidRPr="00EB13D2" w:rsidRDefault="008D7CAA" w:rsidP="006E3277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13D2">
              <w:rPr>
                <w:rFonts w:ascii="Times New Roman" w:hAnsi="Times New Roman"/>
                <w:sz w:val="24"/>
                <w:szCs w:val="24"/>
                <w:lang w:eastAsia="ru-RU"/>
              </w:rPr>
              <w:t>ГАПОУ «Международный колледж сервиса»</w:t>
            </w:r>
          </w:p>
        </w:tc>
      </w:tr>
      <w:tr w:rsidR="008D7CAA" w:rsidRPr="003F470E" w:rsidTr="00EB13D2">
        <w:tc>
          <w:tcPr>
            <w:tcW w:w="941" w:type="dxa"/>
            <w:tcBorders>
              <w:right w:val="single" w:sz="4" w:space="0" w:color="auto"/>
            </w:tcBorders>
          </w:tcPr>
          <w:p w:rsidR="008D7CAA" w:rsidRPr="00EB13D2" w:rsidRDefault="008D7CAA" w:rsidP="00EB13D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B13D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255" w:type="dxa"/>
            <w:tcBorders>
              <w:left w:val="single" w:sz="4" w:space="0" w:color="auto"/>
            </w:tcBorders>
          </w:tcPr>
          <w:p w:rsidR="008D7CAA" w:rsidRPr="00EB13D2" w:rsidRDefault="008D7CAA" w:rsidP="00AF21E9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B13D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Территория реализации Проекта</w:t>
            </w:r>
          </w:p>
        </w:tc>
        <w:tc>
          <w:tcPr>
            <w:tcW w:w="8080" w:type="dxa"/>
          </w:tcPr>
          <w:p w:rsidR="008D7CAA" w:rsidRPr="00EB13D2" w:rsidRDefault="008D7CAA" w:rsidP="009F65E5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13D2">
              <w:rPr>
                <w:rFonts w:ascii="Times New Roman" w:hAnsi="Times New Roman"/>
                <w:sz w:val="24"/>
                <w:szCs w:val="24"/>
                <w:lang w:eastAsia="ru-RU"/>
              </w:rPr>
              <w:t>Республика Татарстан, г. Казань, государственное казенное специальное учебно-воспитательное общеобразовательное учреждение для обучающихся с девиантным поведением закрытого типа «Республиканская специальная общеобразовательная школа им.Н.А.Галлямова»</w:t>
            </w:r>
          </w:p>
        </w:tc>
      </w:tr>
      <w:tr w:rsidR="008D7CAA" w:rsidRPr="003F470E" w:rsidTr="00EB13D2">
        <w:tc>
          <w:tcPr>
            <w:tcW w:w="941" w:type="dxa"/>
            <w:tcBorders>
              <w:right w:val="single" w:sz="4" w:space="0" w:color="auto"/>
            </w:tcBorders>
          </w:tcPr>
          <w:p w:rsidR="008D7CAA" w:rsidRPr="00EB13D2" w:rsidRDefault="008D7CAA" w:rsidP="00EB13D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B13D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255" w:type="dxa"/>
            <w:tcBorders>
              <w:left w:val="single" w:sz="4" w:space="0" w:color="auto"/>
            </w:tcBorders>
          </w:tcPr>
          <w:p w:rsidR="008D7CAA" w:rsidRPr="00EB13D2" w:rsidRDefault="008D7CAA" w:rsidP="000C5396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B13D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Социальная практика (технология, методика или способ действий),  внедряемая в рамках Проекта</w:t>
            </w:r>
          </w:p>
        </w:tc>
        <w:tc>
          <w:tcPr>
            <w:tcW w:w="8080" w:type="dxa"/>
          </w:tcPr>
          <w:p w:rsidR="008D7CAA" w:rsidRPr="00EB13D2" w:rsidRDefault="008D7CAA" w:rsidP="009F65E5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B13D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Метод профессиональных проб</w:t>
            </w:r>
          </w:p>
        </w:tc>
      </w:tr>
    </w:tbl>
    <w:p w:rsidR="008D7CAA" w:rsidRPr="003F470E" w:rsidRDefault="008D7CAA" w:rsidP="009B35AD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3F470E">
        <w:rPr>
          <w:rFonts w:ascii="Times New Roman" w:hAnsi="Times New Roman"/>
          <w:b/>
          <w:color w:val="000000"/>
          <w:sz w:val="28"/>
          <w:szCs w:val="28"/>
        </w:rPr>
        <w:t>2. Информация о мероприятиях, реализованных в отчетный период</w:t>
      </w:r>
    </w:p>
    <w:p w:rsidR="008D7CAA" w:rsidRPr="003F470E" w:rsidRDefault="008D7CAA" w:rsidP="00361EE4">
      <w:pPr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15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827"/>
        <w:gridCol w:w="2681"/>
        <w:gridCol w:w="2837"/>
        <w:gridCol w:w="1557"/>
        <w:gridCol w:w="1706"/>
        <w:gridCol w:w="2691"/>
        <w:gridCol w:w="2977"/>
      </w:tblGrid>
      <w:tr w:rsidR="008D7CAA" w:rsidRPr="003F470E" w:rsidTr="001268E6">
        <w:trPr>
          <w:trHeight w:val="303"/>
        </w:trPr>
        <w:tc>
          <w:tcPr>
            <w:tcW w:w="827" w:type="dxa"/>
            <w:vMerge w:val="restart"/>
          </w:tcPr>
          <w:p w:rsidR="008D7CAA" w:rsidRPr="003F470E" w:rsidRDefault="008D7CAA" w:rsidP="00007E57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F470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№№</w:t>
            </w:r>
          </w:p>
          <w:p w:rsidR="008D7CAA" w:rsidRPr="003F470E" w:rsidRDefault="008D7CAA" w:rsidP="00007E5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470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2681" w:type="dxa"/>
            <w:vMerge w:val="restart"/>
            <w:tcBorders>
              <w:right w:val="single" w:sz="4" w:space="0" w:color="auto"/>
            </w:tcBorders>
          </w:tcPr>
          <w:p w:rsidR="008D7CAA" w:rsidRPr="003F470E" w:rsidRDefault="008D7CAA" w:rsidP="00007E57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F470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83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D7CAA" w:rsidRPr="003F470E" w:rsidRDefault="008D7CAA" w:rsidP="00007E57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F470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Наименование и охват целевой группы</w:t>
            </w:r>
          </w:p>
        </w:tc>
        <w:tc>
          <w:tcPr>
            <w:tcW w:w="326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D7CAA" w:rsidRPr="003F470E" w:rsidRDefault="008D7CAA" w:rsidP="00007E57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F470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Сроки исполнения</w:t>
            </w:r>
          </w:p>
        </w:tc>
        <w:tc>
          <w:tcPr>
            <w:tcW w:w="269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D7CAA" w:rsidRPr="003F470E" w:rsidRDefault="008D7CAA" w:rsidP="00007E57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F470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Ожидаемый </w:t>
            </w:r>
          </w:p>
          <w:p w:rsidR="008D7CAA" w:rsidRPr="003F470E" w:rsidRDefault="008D7CAA" w:rsidP="00007E57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F470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результат</w:t>
            </w:r>
          </w:p>
        </w:tc>
        <w:tc>
          <w:tcPr>
            <w:tcW w:w="297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D7CAA" w:rsidRPr="003F470E" w:rsidRDefault="008D7CAA" w:rsidP="00007E57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F470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Достигнутый </w:t>
            </w:r>
          </w:p>
          <w:p w:rsidR="008D7CAA" w:rsidRDefault="008D7CAA" w:rsidP="00007E57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F470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Результат</w:t>
            </w:r>
          </w:p>
          <w:p w:rsidR="008D7CAA" w:rsidRDefault="008D7CAA" w:rsidP="00007E57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8D7CAA" w:rsidRPr="00E101A2" w:rsidRDefault="008D7CAA" w:rsidP="00007E5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8D7CAA" w:rsidRPr="003F470E" w:rsidTr="001268E6">
        <w:tc>
          <w:tcPr>
            <w:tcW w:w="827" w:type="dxa"/>
            <w:vMerge/>
          </w:tcPr>
          <w:p w:rsidR="008D7CAA" w:rsidRPr="003F470E" w:rsidRDefault="008D7CAA" w:rsidP="00007E5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81" w:type="dxa"/>
            <w:vMerge/>
            <w:tcBorders>
              <w:right w:val="single" w:sz="4" w:space="0" w:color="auto"/>
            </w:tcBorders>
          </w:tcPr>
          <w:p w:rsidR="008D7CAA" w:rsidRPr="003F470E" w:rsidRDefault="008D7CAA" w:rsidP="00007E5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7CAA" w:rsidRPr="003F470E" w:rsidRDefault="008D7CAA" w:rsidP="00007E5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7" w:type="dxa"/>
            <w:tcBorders>
              <w:left w:val="single" w:sz="4" w:space="0" w:color="auto"/>
            </w:tcBorders>
          </w:tcPr>
          <w:p w:rsidR="008D7CAA" w:rsidRPr="003F470E" w:rsidRDefault="008D7CAA" w:rsidP="00007E57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F470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плановые</w:t>
            </w:r>
          </w:p>
        </w:tc>
        <w:tc>
          <w:tcPr>
            <w:tcW w:w="1706" w:type="dxa"/>
            <w:tcBorders>
              <w:right w:val="single" w:sz="4" w:space="0" w:color="auto"/>
            </w:tcBorders>
          </w:tcPr>
          <w:p w:rsidR="008D7CAA" w:rsidRPr="003F470E" w:rsidRDefault="008D7CAA" w:rsidP="00007E57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F470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фактические</w:t>
            </w:r>
          </w:p>
        </w:tc>
        <w:tc>
          <w:tcPr>
            <w:tcW w:w="26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7CAA" w:rsidRPr="003F470E" w:rsidRDefault="008D7CAA" w:rsidP="00007E5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7CAA" w:rsidRPr="003F470E" w:rsidRDefault="008D7CAA" w:rsidP="00007E5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D7CAA" w:rsidRPr="003F470E" w:rsidTr="001268E6">
        <w:tc>
          <w:tcPr>
            <w:tcW w:w="827" w:type="dxa"/>
          </w:tcPr>
          <w:p w:rsidR="008D7CAA" w:rsidRPr="003F470E" w:rsidRDefault="008D7CAA" w:rsidP="00007E57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F470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681" w:type="dxa"/>
          </w:tcPr>
          <w:p w:rsidR="008D7CAA" w:rsidRPr="003F470E" w:rsidRDefault="008D7CAA" w:rsidP="00007E57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F470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2837" w:type="dxa"/>
          </w:tcPr>
          <w:p w:rsidR="008D7CAA" w:rsidRPr="003F470E" w:rsidRDefault="008D7CAA" w:rsidP="00007E57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F470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557" w:type="dxa"/>
          </w:tcPr>
          <w:p w:rsidR="008D7CAA" w:rsidRPr="003F470E" w:rsidRDefault="008D7CAA" w:rsidP="00007E57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F470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6" w:type="dxa"/>
          </w:tcPr>
          <w:p w:rsidR="008D7CAA" w:rsidRPr="003F470E" w:rsidRDefault="008D7CAA" w:rsidP="00007E57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F470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2691" w:type="dxa"/>
          </w:tcPr>
          <w:p w:rsidR="008D7CAA" w:rsidRPr="003F470E" w:rsidRDefault="008D7CAA" w:rsidP="00007E57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F470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2977" w:type="dxa"/>
          </w:tcPr>
          <w:p w:rsidR="008D7CAA" w:rsidRPr="003F470E" w:rsidRDefault="008D7CAA" w:rsidP="00007E57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F470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</w:t>
            </w:r>
          </w:p>
        </w:tc>
      </w:tr>
      <w:tr w:rsidR="008D7CAA" w:rsidRPr="003F470E" w:rsidTr="001268E6">
        <w:tc>
          <w:tcPr>
            <w:tcW w:w="827" w:type="dxa"/>
          </w:tcPr>
          <w:p w:rsidR="008D7CAA" w:rsidRPr="003F470E" w:rsidRDefault="008D7CAA" w:rsidP="00007E5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81" w:type="dxa"/>
          </w:tcPr>
          <w:p w:rsidR="008D7CAA" w:rsidRPr="006A0DA4" w:rsidRDefault="008D7CAA" w:rsidP="00AC6DF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0DA4">
              <w:rPr>
                <w:rFonts w:ascii="Times New Roman" w:hAnsi="Times New Roman"/>
                <w:color w:val="000000"/>
              </w:rPr>
              <w:t xml:space="preserve">Сформирована рабочая группа проекта с целью оперативного управления проектом, контролем за целевым расходованием средств </w:t>
            </w:r>
          </w:p>
        </w:tc>
        <w:tc>
          <w:tcPr>
            <w:tcW w:w="2837" w:type="dxa"/>
          </w:tcPr>
          <w:p w:rsidR="008D7CAA" w:rsidRPr="006A0DA4" w:rsidRDefault="008D7CAA" w:rsidP="00007E57">
            <w:pPr>
              <w:jc w:val="center"/>
              <w:rPr>
                <w:rFonts w:ascii="Times New Roman" w:hAnsi="Times New Roman"/>
                <w:color w:val="000000"/>
              </w:rPr>
            </w:pPr>
            <w:r w:rsidRPr="006A0DA4">
              <w:rPr>
                <w:rFonts w:ascii="Times New Roman" w:hAnsi="Times New Roman"/>
                <w:color w:val="000000"/>
              </w:rPr>
              <w:t>12 специалистов,</w:t>
            </w:r>
          </w:p>
          <w:p w:rsidR="008D7CAA" w:rsidRPr="006A0DA4" w:rsidRDefault="008D7CAA" w:rsidP="00007E5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7" w:type="dxa"/>
          </w:tcPr>
          <w:p w:rsidR="008D7CAA" w:rsidRPr="006A0DA4" w:rsidRDefault="008D7CAA" w:rsidP="00007E5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0DA4">
              <w:rPr>
                <w:rFonts w:ascii="Times New Roman" w:hAnsi="Times New Roman"/>
                <w:color w:val="000000"/>
              </w:rPr>
              <w:t>апрель-сентябрь</w:t>
            </w:r>
          </w:p>
        </w:tc>
        <w:tc>
          <w:tcPr>
            <w:tcW w:w="1706" w:type="dxa"/>
          </w:tcPr>
          <w:p w:rsidR="008D7CAA" w:rsidRPr="006A0DA4" w:rsidRDefault="008D7CAA" w:rsidP="00007E5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0DA4">
              <w:rPr>
                <w:rFonts w:ascii="Times New Roman" w:hAnsi="Times New Roman"/>
                <w:color w:val="000000"/>
              </w:rPr>
              <w:t>апрель-сентябрь</w:t>
            </w:r>
          </w:p>
        </w:tc>
        <w:tc>
          <w:tcPr>
            <w:tcW w:w="2691" w:type="dxa"/>
          </w:tcPr>
          <w:p w:rsidR="008D7CAA" w:rsidRPr="006A0DA4" w:rsidRDefault="008D7CAA" w:rsidP="00AF15F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0DA4">
              <w:rPr>
                <w:rFonts w:ascii="Times New Roman" w:hAnsi="Times New Roman"/>
                <w:color w:val="000000"/>
              </w:rPr>
              <w:t>Разработана документация, необходимая для мониторинга и оценки результатов, определен состав педагогического коллектива</w:t>
            </w:r>
          </w:p>
        </w:tc>
        <w:tc>
          <w:tcPr>
            <w:tcW w:w="2977" w:type="dxa"/>
          </w:tcPr>
          <w:p w:rsidR="008D7CAA" w:rsidRDefault="008D7CAA" w:rsidP="00AC6DF6">
            <w:pPr>
              <w:rPr>
                <w:rFonts w:ascii="Times New Roman" w:hAnsi="Times New Roman"/>
                <w:color w:val="000000"/>
              </w:rPr>
            </w:pPr>
            <w:r w:rsidRPr="006A0DA4">
              <w:rPr>
                <w:rFonts w:ascii="Times New Roman" w:hAnsi="Times New Roman"/>
                <w:color w:val="000000"/>
              </w:rPr>
              <w:t xml:space="preserve"> Разработаны </w:t>
            </w:r>
            <w:r>
              <w:rPr>
                <w:rFonts w:ascii="Times New Roman" w:hAnsi="Times New Roman"/>
                <w:color w:val="000000"/>
              </w:rPr>
              <w:t>и утверждены рабочие программы по 6 профессиям: столяр, штукатур-маляр, дизайн ландшафтный и интерьера, тренер по хоккею, повар, парикмахер.   Также программы сопровождения: профессиональный навигатор, школа позитивного лидерства, школьная медиация.</w:t>
            </w:r>
          </w:p>
          <w:p w:rsidR="008D7CAA" w:rsidRDefault="008D7CAA" w:rsidP="00AC6DF6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</w:t>
            </w:r>
            <w:r w:rsidRPr="006A0DA4">
              <w:rPr>
                <w:rFonts w:ascii="Times New Roman" w:hAnsi="Times New Roman"/>
                <w:color w:val="000000"/>
              </w:rPr>
              <w:t>ров</w:t>
            </w:r>
            <w:r>
              <w:rPr>
                <w:rFonts w:ascii="Times New Roman" w:hAnsi="Times New Roman"/>
                <w:color w:val="000000"/>
              </w:rPr>
              <w:t>едены 4 заседания рабочей группы (приказ №30/1 от 18.04.18), на которых приняты решения:</w:t>
            </w:r>
          </w:p>
          <w:p w:rsidR="008D7CAA" w:rsidRDefault="008D7CAA" w:rsidP="00D13D9A">
            <w:pPr>
              <w:numPr>
                <w:ilvl w:val="0"/>
                <w:numId w:val="6"/>
              </w:num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17.04.18.</w:t>
            </w:r>
          </w:p>
          <w:p w:rsidR="008D7CAA" w:rsidRDefault="008D7CAA" w:rsidP="00D13D9A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Утвердить состав рабочей группы приказом; </w:t>
            </w:r>
          </w:p>
          <w:p w:rsidR="008D7CAA" w:rsidRDefault="008D7CAA" w:rsidP="00D13D9A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Руководителю проекта уточнить даты курсовых подготовок, </w:t>
            </w:r>
          </w:p>
          <w:p w:rsidR="008D7CAA" w:rsidRDefault="008D7CAA" w:rsidP="00D13D9A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Главному бухгалтеру подготовить гарантийные письма об оплате курсов </w:t>
            </w:r>
          </w:p>
          <w:p w:rsidR="008D7CAA" w:rsidRDefault="008D7CAA" w:rsidP="00545584">
            <w:pPr>
              <w:numPr>
                <w:ilvl w:val="0"/>
                <w:numId w:val="6"/>
              </w:num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07.06.18</w:t>
            </w:r>
          </w:p>
          <w:p w:rsidR="008D7CAA" w:rsidRDefault="008D7CAA" w:rsidP="00545584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Направить на курсы повышения квалификации соц.педагога (медиация 10.06-20.06.18), 2 мастеров производственного обучения (16.06-01.10.18 штукатур-маляр, столяр), 1 мастера (01.08-30.08.18 парикмахер) </w:t>
            </w:r>
          </w:p>
          <w:p w:rsidR="008D7CAA" w:rsidRDefault="008D7CAA" w:rsidP="00545584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Главному бухгалтеру оплатить курсы.</w:t>
            </w:r>
          </w:p>
          <w:p w:rsidR="008D7CAA" w:rsidRDefault="008D7CAA" w:rsidP="00545584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Членам рабочей группы подготовить группы подготовить к утверждению рабочие программы</w:t>
            </w:r>
          </w:p>
          <w:p w:rsidR="008D7CAA" w:rsidRDefault="008D7CAA" w:rsidP="00545584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Разместить информацию о ходе проекта на сайте школы и министерства</w:t>
            </w:r>
          </w:p>
          <w:p w:rsidR="008D7CAA" w:rsidRDefault="008D7CAA" w:rsidP="007D5BA6">
            <w:pPr>
              <w:numPr>
                <w:ilvl w:val="0"/>
                <w:numId w:val="6"/>
              </w:num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25.07.18. </w:t>
            </w:r>
          </w:p>
          <w:p w:rsidR="008D7CAA" w:rsidRDefault="008D7CAA" w:rsidP="007D5BA6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Заменить мастера производственного обучения Матвееву Д.Д. (по семейным обстоятельствам) на Максимову Н.С.</w:t>
            </w:r>
          </w:p>
          <w:p w:rsidR="008D7CAA" w:rsidRDefault="008D7CAA" w:rsidP="00194FD0">
            <w:pPr>
              <w:numPr>
                <w:ilvl w:val="0"/>
                <w:numId w:val="6"/>
              </w:num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17.09.18 </w:t>
            </w:r>
          </w:p>
          <w:p w:rsidR="008D7CAA" w:rsidRDefault="008D7CAA" w:rsidP="00194FD0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Утвердить график занятий групп воспитанников по всем 6 направлениям (парикмахер, дизайнер, столяр, штукатур-маляр, повар, тренер по хоккею): понедельник-суббота с 17.15 до 18.00 (теоретический курс) </w:t>
            </w:r>
          </w:p>
          <w:p w:rsidR="008D7CAA" w:rsidRDefault="008D7CAA" w:rsidP="00194FD0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Смену групп на другое направление осуществлять 1раз в 4 недели</w:t>
            </w:r>
          </w:p>
          <w:p w:rsidR="008D7CAA" w:rsidRDefault="008D7CAA" w:rsidP="00194FD0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Утвердить рабочие программы.</w:t>
            </w:r>
          </w:p>
          <w:p w:rsidR="008D7CAA" w:rsidRPr="006F7379" w:rsidRDefault="008D7CAA" w:rsidP="00194FD0">
            <w:pPr>
              <w:rPr>
                <w:rFonts w:ascii="Times New Roman" w:hAnsi="Times New Roman"/>
                <w:i/>
                <w:color w:val="000000"/>
              </w:rPr>
            </w:pPr>
            <w:r w:rsidRPr="006F7379">
              <w:rPr>
                <w:rFonts w:ascii="Times New Roman" w:hAnsi="Times New Roman"/>
                <w:i/>
                <w:color w:val="000000"/>
              </w:rPr>
              <w:t>Приложение №1 протоколы</w:t>
            </w:r>
          </w:p>
          <w:p w:rsidR="008D7CAA" w:rsidRPr="006F7379" w:rsidRDefault="008D7CAA" w:rsidP="00194FD0">
            <w:pPr>
              <w:rPr>
                <w:rFonts w:ascii="Times New Roman" w:hAnsi="Times New Roman"/>
                <w:i/>
                <w:color w:val="000000"/>
              </w:rPr>
            </w:pPr>
            <w:r w:rsidRPr="006F7379">
              <w:rPr>
                <w:rFonts w:ascii="Times New Roman" w:hAnsi="Times New Roman"/>
                <w:i/>
                <w:color w:val="000000"/>
              </w:rPr>
              <w:t>Приложение №2 приказ</w:t>
            </w:r>
          </w:p>
          <w:p w:rsidR="008D7CAA" w:rsidRPr="006A0DA4" w:rsidRDefault="008D7CAA" w:rsidP="00906DD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D7CAA" w:rsidRPr="003F470E" w:rsidTr="001268E6">
        <w:tc>
          <w:tcPr>
            <w:tcW w:w="827" w:type="dxa"/>
          </w:tcPr>
          <w:p w:rsidR="008D7CAA" w:rsidRPr="003F470E" w:rsidRDefault="008D7CAA" w:rsidP="00007E5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81" w:type="dxa"/>
          </w:tcPr>
          <w:p w:rsidR="008D7CAA" w:rsidRPr="006A0DA4" w:rsidRDefault="008D7CAA" w:rsidP="0043033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0DA4">
              <w:rPr>
                <w:rFonts w:ascii="Times New Roman" w:hAnsi="Times New Roman"/>
              </w:rPr>
              <w:t>Формирование целевой группы воспитанников и родителей. Получение согласия воспитанников на участие в проекте</w:t>
            </w:r>
          </w:p>
        </w:tc>
        <w:tc>
          <w:tcPr>
            <w:tcW w:w="2837" w:type="dxa"/>
          </w:tcPr>
          <w:p w:rsidR="008D7CAA" w:rsidRPr="006A0DA4" w:rsidRDefault="008D7CAA" w:rsidP="00007E5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0DA4">
              <w:rPr>
                <w:rFonts w:ascii="Times New Roman" w:hAnsi="Times New Roman"/>
                <w:color w:val="000000"/>
              </w:rPr>
              <w:t>24 воспитанника школы</w:t>
            </w:r>
          </w:p>
        </w:tc>
        <w:tc>
          <w:tcPr>
            <w:tcW w:w="1557" w:type="dxa"/>
          </w:tcPr>
          <w:p w:rsidR="008D7CAA" w:rsidRPr="006A0DA4" w:rsidRDefault="008D7CAA" w:rsidP="00007E5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0DA4">
              <w:rPr>
                <w:rFonts w:ascii="Times New Roman" w:hAnsi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1706" w:type="dxa"/>
          </w:tcPr>
          <w:p w:rsidR="008D7CAA" w:rsidRPr="006A0DA4" w:rsidRDefault="008D7CAA" w:rsidP="00007E5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0DA4">
              <w:rPr>
                <w:rFonts w:ascii="Times New Roman" w:hAnsi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691" w:type="dxa"/>
          </w:tcPr>
          <w:p w:rsidR="008D7CAA" w:rsidRPr="006A0DA4" w:rsidRDefault="008D7CAA" w:rsidP="00C20D4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0DA4">
              <w:rPr>
                <w:rFonts w:ascii="Times New Roman" w:hAnsi="Times New Roman"/>
                <w:color w:val="000000"/>
              </w:rPr>
              <w:t>Сформирована целевая группа участников проекта, численностью 24 воспитанников и 15 родителей. Получены согласия на участие в мероприятиях проекта. Воспитанники и родители получили информацию о реализации проекта</w:t>
            </w:r>
          </w:p>
        </w:tc>
        <w:tc>
          <w:tcPr>
            <w:tcW w:w="2977" w:type="dxa"/>
          </w:tcPr>
          <w:p w:rsidR="008D7CAA" w:rsidRPr="006A0DA4" w:rsidRDefault="008D7CAA" w:rsidP="0013395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0DA4">
              <w:rPr>
                <w:rFonts w:ascii="Times New Roman" w:hAnsi="Times New Roman"/>
                <w:color w:val="000000"/>
              </w:rPr>
              <w:t>Сформирована целевая группа участников проекта, численностью 2</w:t>
            </w:r>
            <w:r>
              <w:rPr>
                <w:rFonts w:ascii="Times New Roman" w:hAnsi="Times New Roman"/>
                <w:color w:val="000000"/>
              </w:rPr>
              <w:t>6</w:t>
            </w:r>
            <w:r w:rsidRPr="006A0DA4"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 xml:space="preserve">(список по группам приложение 3) </w:t>
            </w:r>
            <w:r w:rsidRPr="006A0DA4">
              <w:rPr>
                <w:rFonts w:ascii="Times New Roman" w:hAnsi="Times New Roman"/>
                <w:color w:val="000000"/>
              </w:rPr>
              <w:t>воспитанник</w:t>
            </w:r>
            <w:r>
              <w:rPr>
                <w:rFonts w:ascii="Times New Roman" w:hAnsi="Times New Roman"/>
                <w:color w:val="000000"/>
              </w:rPr>
              <w:t>а</w:t>
            </w:r>
            <w:r w:rsidRPr="006A0DA4">
              <w:rPr>
                <w:rFonts w:ascii="Times New Roman" w:hAnsi="Times New Roman"/>
                <w:color w:val="000000"/>
              </w:rPr>
              <w:t xml:space="preserve"> и 15 родителей. Получены согласия на участие в мероприятиях проекта. </w:t>
            </w:r>
            <w:r w:rsidRPr="006F7379">
              <w:rPr>
                <w:rFonts w:ascii="Times New Roman" w:hAnsi="Times New Roman"/>
                <w:i/>
                <w:color w:val="000000"/>
              </w:rPr>
              <w:t>(приложение 4)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6A0DA4">
              <w:rPr>
                <w:rFonts w:ascii="Times New Roman" w:hAnsi="Times New Roman"/>
                <w:color w:val="000000"/>
              </w:rPr>
              <w:t>Воспитанники и родители получили информацию о реализации проекта</w:t>
            </w:r>
            <w:r>
              <w:rPr>
                <w:rFonts w:ascii="Times New Roman" w:hAnsi="Times New Roman"/>
                <w:color w:val="000000"/>
              </w:rPr>
              <w:t>.</w:t>
            </w:r>
          </w:p>
        </w:tc>
      </w:tr>
      <w:tr w:rsidR="008D7CAA" w:rsidRPr="003F470E" w:rsidTr="001268E6">
        <w:tc>
          <w:tcPr>
            <w:tcW w:w="827" w:type="dxa"/>
          </w:tcPr>
          <w:p w:rsidR="008D7CAA" w:rsidRPr="003F470E" w:rsidRDefault="008D7CAA" w:rsidP="00007E5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81" w:type="dxa"/>
          </w:tcPr>
          <w:p w:rsidR="008D7CAA" w:rsidRPr="006A0DA4" w:rsidRDefault="008D7CAA" w:rsidP="00C20D43">
            <w:pPr>
              <w:ind w:right="-1"/>
              <w:rPr>
                <w:rFonts w:ascii="Times New Roman" w:hAnsi="Times New Roman"/>
              </w:rPr>
            </w:pPr>
            <w:r w:rsidRPr="006A0DA4">
              <w:rPr>
                <w:rFonts w:ascii="Times New Roman" w:hAnsi="Times New Roman"/>
              </w:rPr>
              <w:t xml:space="preserve">Изучение склонностей целевой группы воспитанников, реализация программы «Изучение себя для личностной профориентации» </w:t>
            </w:r>
          </w:p>
          <w:p w:rsidR="008D7CAA" w:rsidRPr="006A0DA4" w:rsidRDefault="008D7CAA" w:rsidP="0043033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7" w:type="dxa"/>
          </w:tcPr>
          <w:p w:rsidR="008D7CAA" w:rsidRPr="006A0DA4" w:rsidRDefault="008D7CAA" w:rsidP="00007E5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0DA4">
              <w:rPr>
                <w:rFonts w:ascii="Times New Roman" w:hAnsi="Times New Roman"/>
                <w:color w:val="000000"/>
              </w:rPr>
              <w:t>24 воспитанника школы</w:t>
            </w:r>
          </w:p>
        </w:tc>
        <w:tc>
          <w:tcPr>
            <w:tcW w:w="1557" w:type="dxa"/>
          </w:tcPr>
          <w:p w:rsidR="008D7CAA" w:rsidRPr="006A0DA4" w:rsidRDefault="008D7CAA" w:rsidP="00007E5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0DA4">
              <w:rPr>
                <w:rFonts w:ascii="Times New Roman" w:hAnsi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706" w:type="dxa"/>
          </w:tcPr>
          <w:p w:rsidR="008D7CAA" w:rsidRPr="006A0DA4" w:rsidRDefault="008D7CAA" w:rsidP="00007E5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0DA4">
              <w:rPr>
                <w:rFonts w:ascii="Times New Roman" w:hAnsi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691" w:type="dxa"/>
          </w:tcPr>
          <w:p w:rsidR="008D7CAA" w:rsidRPr="006A0DA4" w:rsidRDefault="008D7CAA" w:rsidP="00AF15F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0DA4">
              <w:rPr>
                <w:rFonts w:ascii="Times New Roman" w:hAnsi="Times New Roman"/>
              </w:rPr>
              <w:t xml:space="preserve"> (24 человека</w:t>
            </w:r>
            <w:r w:rsidRPr="006A0DA4">
              <w:rPr>
                <w:rFonts w:ascii="Times New Roman" w:hAnsi="Times New Roman"/>
                <w:color w:val="000000"/>
              </w:rPr>
              <w:t>) целевой группы, определены склонности несовершеннолетних к</w:t>
            </w:r>
            <w:r w:rsidRPr="006A0DA4">
              <w:rPr>
                <w:rFonts w:ascii="Times New Roman" w:hAnsi="Times New Roman"/>
                <w:i/>
                <w:color w:val="000000"/>
                <w:sz w:val="26"/>
                <w:szCs w:val="26"/>
              </w:rPr>
              <w:t xml:space="preserve"> </w:t>
            </w:r>
            <w:r w:rsidRPr="006A0DA4">
              <w:rPr>
                <w:rFonts w:ascii="Times New Roman" w:hAnsi="Times New Roman"/>
                <w:color w:val="000000"/>
              </w:rPr>
              <w:t>определенному типу профессий,</w:t>
            </w:r>
            <w:r w:rsidRPr="006A0DA4">
              <w:rPr>
                <w:rFonts w:ascii="Times New Roman" w:hAnsi="Times New Roman"/>
                <w:i/>
                <w:color w:val="000000"/>
                <w:sz w:val="26"/>
                <w:szCs w:val="26"/>
              </w:rPr>
              <w:t xml:space="preserve"> </w:t>
            </w:r>
            <w:r w:rsidRPr="006A0DA4">
              <w:rPr>
                <w:rStyle w:val="hl"/>
                <w:rFonts w:ascii="Times New Roman" w:hAnsi="Times New Roman"/>
                <w:color w:val="000000"/>
                <w:bdr w:val="none" w:sz="0" w:space="0" w:color="auto" w:frame="1"/>
              </w:rPr>
              <w:t>их профессиональные предпочтения, соответствие их желаний и личностных качеств. Проведено 64 занятия (2 группы по 32 занятия) по программе «</w:t>
            </w:r>
            <w:r w:rsidRPr="006A0DA4">
              <w:rPr>
                <w:rFonts w:ascii="Times New Roman" w:hAnsi="Times New Roman"/>
                <w:color w:val="000000"/>
              </w:rPr>
              <w:t>Изучение себя для личностной профориентации».</w:t>
            </w:r>
          </w:p>
        </w:tc>
        <w:tc>
          <w:tcPr>
            <w:tcW w:w="2977" w:type="dxa"/>
          </w:tcPr>
          <w:p w:rsidR="008D7CAA" w:rsidRDefault="008D7CAA" w:rsidP="00C20D43">
            <w:pPr>
              <w:rPr>
                <w:rFonts w:ascii="Times New Roman" w:hAnsi="Times New Roman"/>
                <w:color w:val="000000"/>
              </w:rPr>
            </w:pPr>
            <w:r w:rsidRPr="006A0DA4">
              <w:rPr>
                <w:rFonts w:ascii="Times New Roman" w:hAnsi="Times New Roman"/>
                <w:color w:val="000000"/>
              </w:rPr>
              <w:t>Согласно спискам участников проекта проведена диагностика определены склонности несовершеннолетних к</w:t>
            </w:r>
            <w:r w:rsidRPr="006A0DA4">
              <w:rPr>
                <w:rFonts w:ascii="Times New Roman" w:hAnsi="Times New Roman"/>
                <w:i/>
                <w:color w:val="000000"/>
                <w:sz w:val="26"/>
                <w:szCs w:val="26"/>
              </w:rPr>
              <w:t xml:space="preserve"> </w:t>
            </w:r>
            <w:r w:rsidRPr="006A0DA4">
              <w:rPr>
                <w:rFonts w:ascii="Times New Roman" w:hAnsi="Times New Roman"/>
                <w:color w:val="000000"/>
              </w:rPr>
              <w:t>определенному типу профессий,</w:t>
            </w:r>
            <w:r w:rsidRPr="006A0DA4">
              <w:rPr>
                <w:rFonts w:ascii="Times New Roman" w:hAnsi="Times New Roman"/>
                <w:i/>
                <w:color w:val="000000"/>
                <w:sz w:val="26"/>
                <w:szCs w:val="26"/>
              </w:rPr>
              <w:t xml:space="preserve"> </w:t>
            </w:r>
            <w:r w:rsidRPr="006A0DA4">
              <w:rPr>
                <w:rStyle w:val="hl"/>
                <w:rFonts w:ascii="Times New Roman" w:hAnsi="Times New Roman"/>
                <w:color w:val="000000"/>
                <w:bdr w:val="none" w:sz="0" w:space="0" w:color="auto" w:frame="1"/>
              </w:rPr>
              <w:t xml:space="preserve">их профессиональные предпочтения, соответствие их желаний и личностных качеств.  Составлена </w:t>
            </w:r>
            <w:r w:rsidRPr="006A0DA4">
              <w:rPr>
                <w:rFonts w:ascii="Times New Roman" w:hAnsi="Times New Roman"/>
                <w:color w:val="000000"/>
              </w:rPr>
              <w:t xml:space="preserve"> аналитическая справка по итогам диагностики; разработаны программы занятий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</w:p>
          <w:p w:rsidR="008D7CAA" w:rsidRPr="006F7379" w:rsidRDefault="008D7CAA" w:rsidP="00C20D43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6F7379">
              <w:rPr>
                <w:rFonts w:ascii="Times New Roman" w:hAnsi="Times New Roman"/>
                <w:i/>
                <w:color w:val="000000"/>
              </w:rPr>
              <w:t>приложение 5</w:t>
            </w:r>
          </w:p>
        </w:tc>
      </w:tr>
      <w:tr w:rsidR="008D7CAA" w:rsidRPr="003F470E" w:rsidTr="001268E6">
        <w:tc>
          <w:tcPr>
            <w:tcW w:w="827" w:type="dxa"/>
          </w:tcPr>
          <w:p w:rsidR="008D7CAA" w:rsidRDefault="008D7CAA" w:rsidP="00007E5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681" w:type="dxa"/>
          </w:tcPr>
          <w:p w:rsidR="008D7CAA" w:rsidRPr="006A0DA4" w:rsidRDefault="008D7CAA" w:rsidP="00C20D43">
            <w:pPr>
              <w:ind w:right="-1"/>
              <w:rPr>
                <w:rFonts w:ascii="Times New Roman" w:hAnsi="Times New Roman"/>
              </w:rPr>
            </w:pPr>
            <w:r w:rsidRPr="006A0DA4">
              <w:rPr>
                <w:rFonts w:ascii="Times New Roman" w:hAnsi="Times New Roman"/>
              </w:rPr>
              <w:t>Повышение профессиональных компетенций специалистов, обеспечивающих выполнение мероприятий проекта</w:t>
            </w:r>
          </w:p>
        </w:tc>
        <w:tc>
          <w:tcPr>
            <w:tcW w:w="2837" w:type="dxa"/>
          </w:tcPr>
          <w:p w:rsidR="008D7CAA" w:rsidRPr="006A0DA4" w:rsidRDefault="008D7CAA" w:rsidP="00007E57">
            <w:pPr>
              <w:jc w:val="center"/>
              <w:rPr>
                <w:rFonts w:ascii="Times New Roman" w:hAnsi="Times New Roman"/>
                <w:color w:val="000000"/>
              </w:rPr>
            </w:pPr>
            <w:r w:rsidRPr="006A0DA4">
              <w:rPr>
                <w:rFonts w:ascii="Times New Roman" w:hAnsi="Times New Roman"/>
                <w:color w:val="000000"/>
              </w:rPr>
              <w:t>педагоги</w:t>
            </w:r>
          </w:p>
        </w:tc>
        <w:tc>
          <w:tcPr>
            <w:tcW w:w="1557" w:type="dxa"/>
          </w:tcPr>
          <w:p w:rsidR="008D7CAA" w:rsidRPr="006A0DA4" w:rsidRDefault="008D7CAA" w:rsidP="00007E5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0DA4">
              <w:rPr>
                <w:rFonts w:ascii="Times New Roman" w:hAnsi="Times New Roman"/>
                <w:color w:val="000000"/>
                <w:sz w:val="24"/>
                <w:szCs w:val="24"/>
              </w:rPr>
              <w:t>Апрель – сентябрь,</w:t>
            </w:r>
          </w:p>
          <w:p w:rsidR="008D7CAA" w:rsidRPr="006A0DA4" w:rsidRDefault="008D7CAA" w:rsidP="00007E57">
            <w:pPr>
              <w:jc w:val="center"/>
              <w:rPr>
                <w:rFonts w:ascii="Times New Roman" w:hAnsi="Times New Roman"/>
                <w:color w:val="000000"/>
              </w:rPr>
            </w:pPr>
          </w:p>
          <w:p w:rsidR="008D7CAA" w:rsidRPr="006A0DA4" w:rsidRDefault="008D7CAA" w:rsidP="00007E5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6" w:type="dxa"/>
          </w:tcPr>
          <w:p w:rsidR="008D7CAA" w:rsidRPr="006A0DA4" w:rsidRDefault="008D7CAA" w:rsidP="00007E5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0DA4">
              <w:rPr>
                <w:rFonts w:ascii="Times New Roman" w:hAnsi="Times New Roman"/>
                <w:color w:val="000000"/>
                <w:sz w:val="24"/>
                <w:szCs w:val="24"/>
              </w:rPr>
              <w:t>Июнь-сентябрь</w:t>
            </w:r>
          </w:p>
        </w:tc>
        <w:tc>
          <w:tcPr>
            <w:tcW w:w="2691" w:type="dxa"/>
          </w:tcPr>
          <w:p w:rsidR="008D7CAA" w:rsidRPr="006A0DA4" w:rsidRDefault="008D7CAA" w:rsidP="00C20D43">
            <w:pPr>
              <w:rPr>
                <w:rFonts w:ascii="Times New Roman" w:hAnsi="Times New Roman"/>
              </w:rPr>
            </w:pPr>
            <w:r w:rsidRPr="006A0DA4">
              <w:rPr>
                <w:rFonts w:ascii="Times New Roman" w:hAnsi="Times New Roman"/>
                <w:color w:val="000000"/>
              </w:rPr>
              <w:t xml:space="preserve">Обучение  3 мастеров производственного обучения, классного руководителя  и  </w:t>
            </w:r>
          </w:p>
          <w:p w:rsidR="008D7CAA" w:rsidRPr="006A0DA4" w:rsidRDefault="008D7CAA" w:rsidP="009A644E">
            <w:pPr>
              <w:rPr>
                <w:rFonts w:ascii="Times New Roman" w:hAnsi="Times New Roman"/>
              </w:rPr>
            </w:pPr>
            <w:r w:rsidRPr="006A0DA4">
              <w:rPr>
                <w:rFonts w:ascii="Times New Roman" w:hAnsi="Times New Roman"/>
              </w:rPr>
              <w:t xml:space="preserve"> психолога по программе профессиональной ориентации </w:t>
            </w:r>
          </w:p>
        </w:tc>
        <w:tc>
          <w:tcPr>
            <w:tcW w:w="2977" w:type="dxa"/>
          </w:tcPr>
          <w:p w:rsidR="008D7CAA" w:rsidRPr="006A0DA4" w:rsidRDefault="008D7CAA" w:rsidP="009A644E">
            <w:pPr>
              <w:rPr>
                <w:rFonts w:ascii="Times New Roman" w:hAnsi="Times New Roman"/>
                <w:color w:val="000000"/>
              </w:rPr>
            </w:pPr>
            <w:r w:rsidRPr="006A0DA4">
              <w:rPr>
                <w:rFonts w:ascii="Times New Roman" w:hAnsi="Times New Roman"/>
                <w:color w:val="000000"/>
              </w:rPr>
              <w:t xml:space="preserve">1 удостоверение по повышению квалификации мастера – парикмахера, </w:t>
            </w:r>
          </w:p>
          <w:p w:rsidR="008D7CAA" w:rsidRPr="006A0DA4" w:rsidRDefault="008D7CAA" w:rsidP="009A644E">
            <w:pPr>
              <w:rPr>
                <w:rFonts w:ascii="Times New Roman" w:hAnsi="Times New Roman"/>
                <w:color w:val="000000"/>
              </w:rPr>
            </w:pPr>
            <w:r w:rsidRPr="006A0DA4">
              <w:rPr>
                <w:rFonts w:ascii="Times New Roman" w:hAnsi="Times New Roman"/>
                <w:color w:val="000000"/>
              </w:rPr>
              <w:t xml:space="preserve">1 удостоверение соц.педагога по программе медиация, 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6F7379">
              <w:rPr>
                <w:rFonts w:ascii="Times New Roman" w:hAnsi="Times New Roman"/>
                <w:i/>
                <w:color w:val="000000"/>
              </w:rPr>
              <w:t>Приложение</w:t>
            </w:r>
            <w:r>
              <w:rPr>
                <w:rFonts w:ascii="Times New Roman" w:hAnsi="Times New Roman"/>
                <w:i/>
                <w:color w:val="000000"/>
              </w:rPr>
              <w:t xml:space="preserve"> 6</w:t>
            </w:r>
          </w:p>
          <w:p w:rsidR="008D7CAA" w:rsidRPr="006A0DA4" w:rsidRDefault="008D7CAA" w:rsidP="009A644E">
            <w:pPr>
              <w:rPr>
                <w:rFonts w:ascii="Times New Roman" w:hAnsi="Times New Roman"/>
                <w:color w:val="000000"/>
              </w:rPr>
            </w:pPr>
            <w:r w:rsidRPr="006A0DA4">
              <w:rPr>
                <w:rFonts w:ascii="Times New Roman" w:hAnsi="Times New Roman"/>
                <w:color w:val="000000"/>
              </w:rPr>
              <w:t>2 мастера производственного обучения закончат курсы повышения квалификации в</w:t>
            </w:r>
            <w:r>
              <w:rPr>
                <w:rFonts w:ascii="Times New Roman" w:hAnsi="Times New Roman"/>
                <w:color w:val="000000"/>
              </w:rPr>
              <w:t xml:space="preserve"> конце</w:t>
            </w:r>
            <w:r w:rsidRPr="006A0DA4"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октября</w:t>
            </w:r>
          </w:p>
        </w:tc>
      </w:tr>
      <w:tr w:rsidR="008D7CAA" w:rsidRPr="003F470E" w:rsidTr="001268E6">
        <w:tc>
          <w:tcPr>
            <w:tcW w:w="827" w:type="dxa"/>
          </w:tcPr>
          <w:p w:rsidR="008D7CAA" w:rsidRDefault="008D7CAA" w:rsidP="00007E5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2681" w:type="dxa"/>
          </w:tcPr>
          <w:p w:rsidR="008D7CAA" w:rsidRPr="006A0DA4" w:rsidRDefault="008D7CAA" w:rsidP="00C20D43">
            <w:pPr>
              <w:ind w:right="-1"/>
              <w:rPr>
                <w:rFonts w:ascii="Times New Roman" w:hAnsi="Times New Roman"/>
              </w:rPr>
            </w:pPr>
            <w:r w:rsidRPr="006A0DA4">
              <w:rPr>
                <w:rFonts w:ascii="Times New Roman" w:hAnsi="Times New Roman"/>
              </w:rPr>
              <w:t>Размещение информации о ходе реализации проекта в СМИ</w:t>
            </w:r>
          </w:p>
        </w:tc>
        <w:tc>
          <w:tcPr>
            <w:tcW w:w="2837" w:type="dxa"/>
          </w:tcPr>
          <w:p w:rsidR="008D7CAA" w:rsidRPr="006A0DA4" w:rsidRDefault="008D7CAA" w:rsidP="00007E57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7" w:type="dxa"/>
          </w:tcPr>
          <w:p w:rsidR="008D7CAA" w:rsidRPr="006A0DA4" w:rsidRDefault="008D7CAA" w:rsidP="00007E5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0DA4">
              <w:rPr>
                <w:rFonts w:ascii="Times New Roman" w:hAnsi="Times New Roman"/>
              </w:rPr>
              <w:t>Апрель-сентябрь</w:t>
            </w:r>
          </w:p>
        </w:tc>
        <w:tc>
          <w:tcPr>
            <w:tcW w:w="1706" w:type="dxa"/>
          </w:tcPr>
          <w:p w:rsidR="008D7CAA" w:rsidRPr="006A0DA4" w:rsidRDefault="008D7CAA" w:rsidP="00007E5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май</w:t>
            </w:r>
            <w:r w:rsidRPr="006A0DA4">
              <w:rPr>
                <w:rFonts w:ascii="Times New Roman" w:hAnsi="Times New Roman"/>
              </w:rPr>
              <w:t>-сентябрь</w:t>
            </w:r>
          </w:p>
        </w:tc>
        <w:tc>
          <w:tcPr>
            <w:tcW w:w="2691" w:type="dxa"/>
          </w:tcPr>
          <w:p w:rsidR="008D7CAA" w:rsidRPr="006A0DA4" w:rsidRDefault="008D7CAA" w:rsidP="00C20D43">
            <w:pPr>
              <w:rPr>
                <w:rFonts w:ascii="Times New Roman" w:hAnsi="Times New Roman"/>
                <w:color w:val="000000"/>
              </w:rPr>
            </w:pPr>
            <w:r w:rsidRPr="006A0DA4">
              <w:rPr>
                <w:rFonts w:ascii="Times New Roman" w:hAnsi="Times New Roman"/>
                <w:color w:val="000000"/>
              </w:rPr>
              <w:t>На сайте школы будет создана страница о проекте, где будет размещено с периодичностью в 3 месяца о мероприятиях проекта. Также планируется размещение информации на сайте министерства образования РТ. 2 статьи в печатных СМИ.</w:t>
            </w:r>
          </w:p>
        </w:tc>
        <w:tc>
          <w:tcPr>
            <w:tcW w:w="2977" w:type="dxa"/>
          </w:tcPr>
          <w:p w:rsidR="008D7CAA" w:rsidRPr="006A0DA4" w:rsidRDefault="008D7CAA" w:rsidP="009A644E">
            <w:pPr>
              <w:rPr>
                <w:rFonts w:ascii="Times New Roman" w:hAnsi="Times New Roman"/>
                <w:color w:val="000000"/>
              </w:rPr>
            </w:pPr>
            <w:r w:rsidRPr="006A0DA4">
              <w:rPr>
                <w:rFonts w:ascii="Times New Roman" w:hAnsi="Times New Roman"/>
                <w:color w:val="000000"/>
              </w:rPr>
              <w:t xml:space="preserve">Размешены </w:t>
            </w:r>
          </w:p>
          <w:p w:rsidR="008D7CAA" w:rsidRPr="006A0DA4" w:rsidRDefault="008D7CAA" w:rsidP="00133950">
            <w:pPr>
              <w:rPr>
                <w:rFonts w:ascii="Times New Roman" w:hAnsi="Times New Roman"/>
                <w:color w:val="000000"/>
              </w:rPr>
            </w:pPr>
            <w:r w:rsidRPr="006A0DA4">
              <w:rPr>
                <w:rFonts w:ascii="Times New Roman" w:hAnsi="Times New Roman"/>
                <w:color w:val="000000"/>
              </w:rPr>
              <w:t>2 информации о реализации проекта на школьном сайте</w:t>
            </w:r>
            <w:r>
              <w:rPr>
                <w:rFonts w:ascii="Times New Roman" w:hAnsi="Times New Roman"/>
                <w:color w:val="000000"/>
              </w:rPr>
              <w:t xml:space="preserve"> и 1 на  </w:t>
            </w:r>
            <w:r w:rsidRPr="006A0DA4">
              <w:rPr>
                <w:rFonts w:ascii="Times New Roman" w:hAnsi="Times New Roman"/>
                <w:color w:val="000000"/>
              </w:rPr>
              <w:t>сайте министерства образования и науки РТ</w:t>
            </w:r>
          </w:p>
        </w:tc>
      </w:tr>
    </w:tbl>
    <w:p w:rsidR="008D7CAA" w:rsidRDefault="008D7CAA" w:rsidP="00361EE4">
      <w:pPr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8D7CAA" w:rsidRPr="003F470E" w:rsidRDefault="008D7CAA" w:rsidP="003F470E">
      <w:pPr>
        <w:rPr>
          <w:rFonts w:ascii="Times New Roman" w:hAnsi="Times New Roman"/>
          <w:color w:val="000000"/>
          <w:sz w:val="24"/>
          <w:szCs w:val="24"/>
        </w:rPr>
      </w:pPr>
    </w:p>
    <w:p w:rsidR="008D7CAA" w:rsidRPr="003F470E" w:rsidRDefault="008D7CAA" w:rsidP="00B74AC3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3F470E">
        <w:rPr>
          <w:rFonts w:ascii="Times New Roman" w:hAnsi="Times New Roman"/>
          <w:b/>
          <w:color w:val="000000"/>
          <w:sz w:val="28"/>
          <w:szCs w:val="28"/>
        </w:rPr>
        <w:t>3. Ход реализации мероприятий в отчетном периоде и анализ их эффективности</w:t>
      </w:r>
    </w:p>
    <w:p w:rsidR="008D7CAA" w:rsidRDefault="008D7CAA" w:rsidP="00361EE4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8D7CAA" w:rsidRDefault="008D7CAA" w:rsidP="001422B3">
      <w:pPr>
        <w:pStyle w:val="Iauiue"/>
        <w:ind w:right="-1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 отчетный период апрель-сентябрь сформирована рабочая группа из 12 человек основного состава и 5 педагогов сопровождения (2 педагога-психолога и 3 социальных педагога) (приказ №30/1-ОД от 18.04.18), составлены и подписаны 25 (вместо 25 заявленных вначале) соглашения с воспитанниками. 2 специалиста прошли курсы повышения квалификации: парикмахер и медиаторство. 2 специалиста закончат курсы  повышения квалификации по специальности штукатур-маляр и столяр в октябре. Все воспитанники разбиты на 6 групп по 4-5 человек. Занятия с воспитанниками проводятся по 6 академ.часов в неделю, ознакомительный теоретический курс по каждому направлению – 24 часа. С 24.09 по 22.10 воспитанники, подписавшие добровольное согласие на участие в проекте, проидут первый теоретический курс по 1 специальности. Предусмотрена сдача зачета по пройденному материалу. Затем они переходят к другому педагогу и будут осваивать теоретический основы следующей профессии в течении следующих 4-х недель. Подписан договор о проведении с воспитанниками РСОШ – участниками проекта на проведение канистерапии с целью в будущем расширить рамки профессии парикмахера  и ознакомить их с профессией стрижки собак. Оформлен стенд по результатам первого этапа исполнения проекта. Выделены помещения для проведения теоретических занятий. </w:t>
      </w:r>
    </w:p>
    <w:p w:rsidR="008D7CAA" w:rsidRDefault="008D7CAA" w:rsidP="001422B3">
      <w:pPr>
        <w:pStyle w:val="Iauiue"/>
        <w:ind w:right="-1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Дети занимаются с удовольствием, появился запрос от воспитанников на нахождение учебных заведений, в которых можно получить данные специальности. </w:t>
      </w:r>
    </w:p>
    <w:p w:rsidR="008D7CAA" w:rsidRDefault="008D7CAA" w:rsidP="001422B3">
      <w:pPr>
        <w:pStyle w:val="Iauiue"/>
        <w:ind w:right="-1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Проведены 2 экскурсии в Дом занимательной науки и Кидс-спейс, которые были организованы благотворительным фондом «Альпари». </w:t>
      </w:r>
    </w:p>
    <w:p w:rsidR="008D7CAA" w:rsidRDefault="008D7CAA" w:rsidP="001422B3">
      <w:pPr>
        <w:pStyle w:val="Iauiue"/>
        <w:ind w:right="-1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Проведена работа педагогами-психологами по профессиональной ориентации (25 воспитанников), аналитическая справка прилагается (приложение 5), социальные педагоги изучают рынок труда на занятиях «Навигатор по профессиям», а так же профессии, которые вновь появляются в связи с развитием науки и техники. Работают программы «Я-лидер» и «Медиаторство» К проекту привлечены  родители воспитанников, которые ознакомлены с проектом. В ноябре планируется проведение собрания для родителей, заявивших о желании участвовать в проекте</w:t>
      </w:r>
    </w:p>
    <w:p w:rsidR="008D7CAA" w:rsidRDefault="008D7CAA" w:rsidP="001422B3">
      <w:pPr>
        <w:pStyle w:val="Iauiue"/>
        <w:ind w:right="-1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К реализации проекта по направлению «тренер» привлечен  наш выпускник, который закончил педагогический колледж и работает у нашем спецучреждении.</w:t>
      </w:r>
    </w:p>
    <w:p w:rsidR="008D7CAA" w:rsidRDefault="008D7CAA" w:rsidP="00E020F9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8D7CAA" w:rsidRDefault="008D7CAA" w:rsidP="00E020F9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8D7CAA" w:rsidRDefault="008D7CAA" w:rsidP="00E020F9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3F470E">
        <w:rPr>
          <w:rFonts w:ascii="Times New Roman" w:hAnsi="Times New Roman"/>
          <w:b/>
          <w:color w:val="000000"/>
          <w:sz w:val="28"/>
          <w:szCs w:val="28"/>
        </w:rPr>
        <w:t>4. Показатели эффективности реализации мероприятий</w:t>
      </w:r>
    </w:p>
    <w:p w:rsidR="008D7CAA" w:rsidRDefault="008D7CAA" w:rsidP="00E020F9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8D7CAA" w:rsidRDefault="008D7CAA" w:rsidP="00E020F9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tbl>
      <w:tblPr>
        <w:tblW w:w="147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7"/>
        <w:gridCol w:w="8505"/>
        <w:gridCol w:w="1701"/>
        <w:gridCol w:w="1843"/>
        <w:gridCol w:w="1921"/>
      </w:tblGrid>
      <w:tr w:rsidR="008D7CAA" w:rsidRPr="006632C4" w:rsidTr="00995C3D">
        <w:trPr>
          <w:trHeight w:val="314"/>
        </w:trPr>
        <w:tc>
          <w:tcPr>
            <w:tcW w:w="817" w:type="dxa"/>
            <w:vMerge w:val="restart"/>
          </w:tcPr>
          <w:p w:rsidR="008D7CAA" w:rsidRPr="006632C4" w:rsidRDefault="008D7CAA" w:rsidP="00995C3D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 w:rsidRPr="006632C4">
              <w:rPr>
                <w:rFonts w:ascii="Times New Roman" w:hAnsi="Times New Roman"/>
                <w:b/>
                <w:sz w:val="28"/>
                <w:szCs w:val="24"/>
              </w:rPr>
              <w:t>№№</w:t>
            </w:r>
          </w:p>
          <w:p w:rsidR="008D7CAA" w:rsidRPr="006632C4" w:rsidRDefault="008D7CAA" w:rsidP="00995C3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32C4">
              <w:rPr>
                <w:rFonts w:ascii="Times New Roman" w:hAnsi="Times New Roman"/>
                <w:b/>
                <w:sz w:val="28"/>
                <w:szCs w:val="24"/>
              </w:rPr>
              <w:t>п/п</w:t>
            </w:r>
          </w:p>
        </w:tc>
        <w:tc>
          <w:tcPr>
            <w:tcW w:w="8505" w:type="dxa"/>
            <w:vMerge w:val="restart"/>
          </w:tcPr>
          <w:p w:rsidR="008D7CAA" w:rsidRPr="006632C4" w:rsidRDefault="008D7CAA" w:rsidP="00995C3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32C4">
              <w:rPr>
                <w:rFonts w:ascii="Times New Roman" w:hAnsi="Times New Roman"/>
                <w:b/>
                <w:sz w:val="24"/>
                <w:szCs w:val="24"/>
              </w:rPr>
              <w:t>Наименование индикатора (показателя)</w:t>
            </w:r>
          </w:p>
          <w:p w:rsidR="008D7CAA" w:rsidRPr="006632C4" w:rsidRDefault="008D7CAA" w:rsidP="00995C3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8D7CAA" w:rsidRPr="006632C4" w:rsidRDefault="008D7CAA" w:rsidP="00995C3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32C4">
              <w:rPr>
                <w:rFonts w:ascii="Times New Roman" w:hAnsi="Times New Roman"/>
                <w:b/>
                <w:sz w:val="24"/>
                <w:szCs w:val="24"/>
              </w:rPr>
              <w:t xml:space="preserve">Единица </w:t>
            </w:r>
          </w:p>
          <w:p w:rsidR="008D7CAA" w:rsidRPr="006632C4" w:rsidRDefault="008D7CAA" w:rsidP="00995C3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32C4">
              <w:rPr>
                <w:rFonts w:ascii="Times New Roman" w:hAnsi="Times New Roman"/>
                <w:b/>
                <w:sz w:val="24"/>
                <w:szCs w:val="24"/>
              </w:rPr>
              <w:t>измерения</w:t>
            </w:r>
          </w:p>
        </w:tc>
        <w:tc>
          <w:tcPr>
            <w:tcW w:w="3764" w:type="dxa"/>
            <w:gridSpan w:val="2"/>
          </w:tcPr>
          <w:p w:rsidR="008D7CAA" w:rsidRPr="006632C4" w:rsidRDefault="008D7CAA" w:rsidP="00995C3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32C4">
              <w:rPr>
                <w:rFonts w:ascii="Times New Roman" w:hAnsi="Times New Roman"/>
                <w:b/>
                <w:sz w:val="24"/>
                <w:szCs w:val="24"/>
              </w:rPr>
              <w:t xml:space="preserve">Значение показателя </w:t>
            </w:r>
          </w:p>
        </w:tc>
      </w:tr>
      <w:tr w:rsidR="008D7CAA" w:rsidRPr="006632C4" w:rsidTr="00995C3D">
        <w:trPr>
          <w:trHeight w:val="506"/>
        </w:trPr>
        <w:tc>
          <w:tcPr>
            <w:tcW w:w="817" w:type="dxa"/>
            <w:vMerge/>
          </w:tcPr>
          <w:p w:rsidR="008D7CAA" w:rsidRPr="006632C4" w:rsidRDefault="008D7CAA" w:rsidP="00995C3D">
            <w:pPr>
              <w:jc w:val="center"/>
              <w:rPr>
                <w:rFonts w:ascii="Times New Roman" w:hAnsi="Times New Roman"/>
                <w:b/>
                <w:sz w:val="28"/>
                <w:szCs w:val="24"/>
                <w:highlight w:val="yellow"/>
              </w:rPr>
            </w:pPr>
          </w:p>
        </w:tc>
        <w:tc>
          <w:tcPr>
            <w:tcW w:w="8505" w:type="dxa"/>
            <w:vMerge/>
          </w:tcPr>
          <w:p w:rsidR="008D7CAA" w:rsidRPr="006632C4" w:rsidRDefault="008D7CAA" w:rsidP="00995C3D">
            <w:pPr>
              <w:jc w:val="both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  <w:vMerge/>
          </w:tcPr>
          <w:p w:rsidR="008D7CAA" w:rsidRPr="006632C4" w:rsidRDefault="008D7CAA" w:rsidP="00995C3D">
            <w:pPr>
              <w:jc w:val="both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</w:tcPr>
          <w:p w:rsidR="008D7CAA" w:rsidRPr="006632C4" w:rsidRDefault="008D7CAA" w:rsidP="00995C3D">
            <w:pPr>
              <w:jc w:val="center"/>
              <w:rPr>
                <w:rFonts w:ascii="Times New Roman" w:hAnsi="Times New Roman"/>
                <w:color w:val="000000"/>
              </w:rPr>
            </w:pPr>
            <w:r w:rsidRPr="006632C4">
              <w:rPr>
                <w:rFonts w:ascii="Times New Roman" w:hAnsi="Times New Roman"/>
                <w:color w:val="000000"/>
              </w:rPr>
              <w:t>ожидаемое значение</w:t>
            </w:r>
          </w:p>
          <w:p w:rsidR="008D7CAA" w:rsidRPr="006632C4" w:rsidRDefault="008D7CAA" w:rsidP="00995C3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32C4">
              <w:rPr>
                <w:rFonts w:ascii="Times New Roman" w:hAnsi="Times New Roman"/>
                <w:color w:val="000000"/>
              </w:rPr>
              <w:t>за отчетный период</w:t>
            </w:r>
          </w:p>
        </w:tc>
        <w:tc>
          <w:tcPr>
            <w:tcW w:w="1921" w:type="dxa"/>
          </w:tcPr>
          <w:p w:rsidR="008D7CAA" w:rsidRPr="006632C4" w:rsidRDefault="008D7CAA" w:rsidP="00995C3D">
            <w:pPr>
              <w:jc w:val="center"/>
              <w:rPr>
                <w:rFonts w:ascii="Times New Roman" w:hAnsi="Times New Roman"/>
                <w:color w:val="000000"/>
              </w:rPr>
            </w:pPr>
            <w:r w:rsidRPr="006632C4">
              <w:rPr>
                <w:rFonts w:ascii="Times New Roman" w:hAnsi="Times New Roman"/>
                <w:color w:val="000000"/>
              </w:rPr>
              <w:t xml:space="preserve">достигнутое значение </w:t>
            </w:r>
          </w:p>
          <w:p w:rsidR="008D7CAA" w:rsidRPr="006632C4" w:rsidRDefault="008D7CAA" w:rsidP="00995C3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32C4">
              <w:rPr>
                <w:rFonts w:ascii="Times New Roman" w:hAnsi="Times New Roman"/>
                <w:color w:val="000000"/>
              </w:rPr>
              <w:t>за отчетный период</w:t>
            </w:r>
          </w:p>
        </w:tc>
      </w:tr>
      <w:tr w:rsidR="008D7CAA" w:rsidRPr="006632C4" w:rsidTr="00995C3D">
        <w:tc>
          <w:tcPr>
            <w:tcW w:w="817" w:type="dxa"/>
          </w:tcPr>
          <w:p w:rsidR="008D7CAA" w:rsidRPr="006632C4" w:rsidRDefault="008D7CAA" w:rsidP="00995C3D">
            <w:pPr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6632C4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505" w:type="dxa"/>
          </w:tcPr>
          <w:p w:rsidR="008D7CAA" w:rsidRPr="006632C4" w:rsidRDefault="008D7CAA" w:rsidP="00995C3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32C4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8D7CAA" w:rsidRPr="006632C4" w:rsidRDefault="008D7CAA" w:rsidP="00995C3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32C4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8D7CAA" w:rsidRPr="006632C4" w:rsidRDefault="008D7CAA" w:rsidP="00995C3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32C4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921" w:type="dxa"/>
          </w:tcPr>
          <w:p w:rsidR="008D7CAA" w:rsidRPr="006632C4" w:rsidRDefault="008D7CAA" w:rsidP="00995C3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32C4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8D7CAA" w:rsidRPr="006632C4" w:rsidTr="00995C3D">
        <w:tc>
          <w:tcPr>
            <w:tcW w:w="14787" w:type="dxa"/>
            <w:gridSpan w:val="5"/>
          </w:tcPr>
          <w:p w:rsidR="008D7CAA" w:rsidRPr="006632C4" w:rsidRDefault="008D7CAA" w:rsidP="00995C3D">
            <w:pPr>
              <w:jc w:val="center"/>
              <w:rPr>
                <w:rFonts w:ascii="Times New Roman" w:hAnsi="Times New Roman"/>
                <w:b/>
              </w:rPr>
            </w:pPr>
            <w:r w:rsidRPr="006632C4">
              <w:rPr>
                <w:rFonts w:ascii="Times New Roman" w:hAnsi="Times New Roman"/>
                <w:b/>
                <w:sz w:val="24"/>
                <w:szCs w:val="24"/>
              </w:rPr>
              <w:t xml:space="preserve">Численность участников проекта </w:t>
            </w:r>
          </w:p>
        </w:tc>
      </w:tr>
      <w:tr w:rsidR="008D7CAA" w:rsidRPr="006632C4" w:rsidTr="00995C3D">
        <w:tc>
          <w:tcPr>
            <w:tcW w:w="817" w:type="dxa"/>
          </w:tcPr>
          <w:p w:rsidR="008D7CAA" w:rsidRPr="006632C4" w:rsidRDefault="008D7CAA" w:rsidP="00995C3D">
            <w:pPr>
              <w:jc w:val="center"/>
              <w:rPr>
                <w:rFonts w:ascii="Times New Roman" w:hAnsi="Times New Roman"/>
              </w:rPr>
            </w:pPr>
            <w:r w:rsidRPr="006632C4">
              <w:rPr>
                <w:rFonts w:ascii="Times New Roman" w:hAnsi="Times New Roman"/>
              </w:rPr>
              <w:t>1.</w:t>
            </w:r>
          </w:p>
        </w:tc>
        <w:tc>
          <w:tcPr>
            <w:tcW w:w="8505" w:type="dxa"/>
          </w:tcPr>
          <w:p w:rsidR="008D7CAA" w:rsidRPr="006632C4" w:rsidRDefault="008D7CAA" w:rsidP="00995C3D">
            <w:pPr>
              <w:widowControl w:val="0"/>
              <w:jc w:val="both"/>
              <w:rPr>
                <w:rFonts w:ascii="Times New Roman" w:hAnsi="Times New Roman"/>
              </w:rPr>
            </w:pPr>
            <w:r w:rsidRPr="006632C4">
              <w:rPr>
                <w:rFonts w:ascii="Times New Roman" w:hAnsi="Times New Roman"/>
                <w:sz w:val="24"/>
                <w:szCs w:val="24"/>
              </w:rPr>
              <w:t>Число несовершеннолетних, включенных в состав целевой группы проекта и участвующих в мероприятиях по предпрофессиональной подготовке (человек);</w:t>
            </w:r>
          </w:p>
        </w:tc>
        <w:tc>
          <w:tcPr>
            <w:tcW w:w="1701" w:type="dxa"/>
          </w:tcPr>
          <w:p w:rsidR="008D7CAA" w:rsidRPr="006632C4" w:rsidRDefault="008D7CAA" w:rsidP="00995C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2C4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1843" w:type="dxa"/>
          </w:tcPr>
          <w:p w:rsidR="008D7CAA" w:rsidRPr="006632C4" w:rsidRDefault="008D7CAA" w:rsidP="00995C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2C4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921" w:type="dxa"/>
          </w:tcPr>
          <w:p w:rsidR="008D7CAA" w:rsidRPr="006632C4" w:rsidRDefault="008D7CAA" w:rsidP="00DB60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2C4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8D7CAA" w:rsidRPr="006632C4" w:rsidTr="00995C3D">
        <w:tc>
          <w:tcPr>
            <w:tcW w:w="817" w:type="dxa"/>
          </w:tcPr>
          <w:p w:rsidR="008D7CAA" w:rsidRPr="006632C4" w:rsidRDefault="008D7CAA" w:rsidP="00995C3D">
            <w:pPr>
              <w:jc w:val="center"/>
              <w:rPr>
                <w:rFonts w:ascii="Times New Roman" w:hAnsi="Times New Roman"/>
              </w:rPr>
            </w:pPr>
            <w:r w:rsidRPr="006632C4">
              <w:rPr>
                <w:rFonts w:ascii="Times New Roman" w:hAnsi="Times New Roman"/>
              </w:rPr>
              <w:t>2.</w:t>
            </w:r>
          </w:p>
        </w:tc>
        <w:tc>
          <w:tcPr>
            <w:tcW w:w="8505" w:type="dxa"/>
          </w:tcPr>
          <w:p w:rsidR="008D7CAA" w:rsidRPr="006632C4" w:rsidRDefault="008D7CAA" w:rsidP="00995C3D">
            <w:pPr>
              <w:widowControl w:val="0"/>
              <w:jc w:val="both"/>
              <w:rPr>
                <w:rFonts w:ascii="Times New Roman" w:hAnsi="Times New Roman"/>
              </w:rPr>
            </w:pPr>
            <w:r w:rsidRPr="006632C4">
              <w:rPr>
                <w:rFonts w:ascii="Times New Roman" w:hAnsi="Times New Roman"/>
                <w:sz w:val="24"/>
                <w:szCs w:val="24"/>
              </w:rPr>
              <w:t>Число семей, включенных в состав целевой группы и получивших поддержку в рамках проекта</w:t>
            </w:r>
          </w:p>
        </w:tc>
        <w:tc>
          <w:tcPr>
            <w:tcW w:w="1701" w:type="dxa"/>
          </w:tcPr>
          <w:p w:rsidR="008D7CAA" w:rsidRPr="006632C4" w:rsidRDefault="008D7CAA" w:rsidP="00995C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2C4">
              <w:rPr>
                <w:rFonts w:ascii="Times New Roman" w:hAnsi="Times New Roman"/>
                <w:sz w:val="24"/>
                <w:szCs w:val="24"/>
              </w:rPr>
              <w:t>семей</w:t>
            </w:r>
          </w:p>
        </w:tc>
        <w:tc>
          <w:tcPr>
            <w:tcW w:w="1843" w:type="dxa"/>
          </w:tcPr>
          <w:p w:rsidR="008D7CAA" w:rsidRPr="006632C4" w:rsidRDefault="008D7CAA" w:rsidP="00995C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2C4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921" w:type="dxa"/>
          </w:tcPr>
          <w:p w:rsidR="008D7CAA" w:rsidRPr="006632C4" w:rsidRDefault="008D7CAA" w:rsidP="00995C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2C4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8D7CAA" w:rsidRPr="006632C4" w:rsidTr="00995C3D">
        <w:tc>
          <w:tcPr>
            <w:tcW w:w="817" w:type="dxa"/>
          </w:tcPr>
          <w:p w:rsidR="008D7CAA" w:rsidRPr="006632C4" w:rsidRDefault="008D7CAA" w:rsidP="00995C3D">
            <w:pPr>
              <w:jc w:val="center"/>
              <w:rPr>
                <w:rFonts w:ascii="Times New Roman" w:hAnsi="Times New Roman"/>
              </w:rPr>
            </w:pPr>
            <w:r w:rsidRPr="006632C4">
              <w:rPr>
                <w:rFonts w:ascii="Times New Roman" w:hAnsi="Times New Roman"/>
              </w:rPr>
              <w:t>3.</w:t>
            </w:r>
          </w:p>
        </w:tc>
        <w:tc>
          <w:tcPr>
            <w:tcW w:w="8505" w:type="dxa"/>
          </w:tcPr>
          <w:p w:rsidR="008D7CAA" w:rsidRPr="006632C4" w:rsidRDefault="008D7CAA" w:rsidP="00995C3D">
            <w:pPr>
              <w:jc w:val="both"/>
              <w:rPr>
                <w:rFonts w:ascii="Times New Roman" w:hAnsi="Times New Roman"/>
              </w:rPr>
            </w:pPr>
            <w:r w:rsidRPr="006632C4">
              <w:rPr>
                <w:rFonts w:ascii="Times New Roman" w:hAnsi="Times New Roman"/>
                <w:sz w:val="24"/>
                <w:szCs w:val="24"/>
              </w:rPr>
              <w:t xml:space="preserve">Общее число взрослых (родители, опекуны, попечители и другие лица, непосредственно связанные с детьми целевой группы проекта), принимающих участие в мероприятиях проекта </w:t>
            </w:r>
          </w:p>
        </w:tc>
        <w:tc>
          <w:tcPr>
            <w:tcW w:w="1701" w:type="dxa"/>
          </w:tcPr>
          <w:p w:rsidR="008D7CAA" w:rsidRPr="006632C4" w:rsidRDefault="008D7CAA" w:rsidP="00995C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2C4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1843" w:type="dxa"/>
          </w:tcPr>
          <w:p w:rsidR="008D7CAA" w:rsidRPr="006632C4" w:rsidRDefault="008D7CAA" w:rsidP="00995C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2C4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921" w:type="dxa"/>
          </w:tcPr>
          <w:p w:rsidR="008D7CAA" w:rsidRPr="006632C4" w:rsidRDefault="008D7CAA" w:rsidP="00995C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2C4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8D7CAA" w:rsidRPr="006632C4" w:rsidTr="00995C3D">
        <w:tc>
          <w:tcPr>
            <w:tcW w:w="817" w:type="dxa"/>
          </w:tcPr>
          <w:p w:rsidR="008D7CAA" w:rsidRPr="006632C4" w:rsidRDefault="008D7CAA" w:rsidP="00995C3D">
            <w:pPr>
              <w:jc w:val="center"/>
              <w:rPr>
                <w:rFonts w:ascii="Times New Roman" w:hAnsi="Times New Roman"/>
              </w:rPr>
            </w:pPr>
            <w:r w:rsidRPr="006632C4">
              <w:rPr>
                <w:rFonts w:ascii="Times New Roman" w:hAnsi="Times New Roman"/>
              </w:rPr>
              <w:t>4.</w:t>
            </w:r>
          </w:p>
        </w:tc>
        <w:tc>
          <w:tcPr>
            <w:tcW w:w="8505" w:type="dxa"/>
          </w:tcPr>
          <w:p w:rsidR="008D7CAA" w:rsidRPr="006632C4" w:rsidRDefault="008D7CAA" w:rsidP="00995C3D">
            <w:pPr>
              <w:tabs>
                <w:tab w:val="left" w:pos="851"/>
              </w:tabs>
              <w:jc w:val="both"/>
              <w:rPr>
                <w:rFonts w:ascii="Times New Roman" w:hAnsi="Times New Roman"/>
              </w:rPr>
            </w:pPr>
            <w:r w:rsidRPr="006632C4">
              <w:rPr>
                <w:rFonts w:ascii="Times New Roman" w:hAnsi="Times New Roman"/>
                <w:sz w:val="24"/>
                <w:szCs w:val="24"/>
              </w:rPr>
              <w:t xml:space="preserve">Число специалистов, обеспечивающих реализацию мероприятий проекта </w:t>
            </w:r>
          </w:p>
        </w:tc>
        <w:tc>
          <w:tcPr>
            <w:tcW w:w="1701" w:type="dxa"/>
          </w:tcPr>
          <w:p w:rsidR="008D7CAA" w:rsidRPr="006632C4" w:rsidRDefault="008D7CAA" w:rsidP="00995C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2C4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1843" w:type="dxa"/>
          </w:tcPr>
          <w:p w:rsidR="008D7CAA" w:rsidRPr="006632C4" w:rsidRDefault="008D7CAA" w:rsidP="00995C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2C4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921" w:type="dxa"/>
          </w:tcPr>
          <w:p w:rsidR="008D7CAA" w:rsidRPr="006632C4" w:rsidRDefault="008D7CAA" w:rsidP="00995C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2C4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8D7CAA" w:rsidRPr="006632C4" w:rsidTr="00995C3D">
        <w:tc>
          <w:tcPr>
            <w:tcW w:w="817" w:type="dxa"/>
          </w:tcPr>
          <w:p w:rsidR="008D7CAA" w:rsidRPr="006632C4" w:rsidRDefault="008D7CAA" w:rsidP="00995C3D">
            <w:pPr>
              <w:jc w:val="center"/>
              <w:rPr>
                <w:rFonts w:ascii="Times New Roman" w:hAnsi="Times New Roman"/>
              </w:rPr>
            </w:pPr>
            <w:r w:rsidRPr="006632C4">
              <w:rPr>
                <w:rFonts w:ascii="Times New Roman" w:hAnsi="Times New Roman"/>
              </w:rPr>
              <w:t>5.</w:t>
            </w:r>
          </w:p>
        </w:tc>
        <w:tc>
          <w:tcPr>
            <w:tcW w:w="8505" w:type="dxa"/>
          </w:tcPr>
          <w:p w:rsidR="008D7CAA" w:rsidRPr="006632C4" w:rsidRDefault="008D7CAA" w:rsidP="00995C3D">
            <w:pPr>
              <w:tabs>
                <w:tab w:val="left" w:pos="851"/>
              </w:tabs>
              <w:jc w:val="both"/>
              <w:rPr>
                <w:rFonts w:ascii="Times New Roman" w:hAnsi="Times New Roman"/>
              </w:rPr>
            </w:pPr>
            <w:r w:rsidRPr="006632C4">
              <w:rPr>
                <w:rFonts w:ascii="Times New Roman" w:hAnsi="Times New Roman"/>
                <w:sz w:val="24"/>
                <w:szCs w:val="24"/>
              </w:rPr>
              <w:t xml:space="preserve">Число специалистов, прошедших обучение по вопросам разработки и реализации программ предпрофессиональной подготовки несовершеннолетних в рамках проекта </w:t>
            </w:r>
          </w:p>
        </w:tc>
        <w:tc>
          <w:tcPr>
            <w:tcW w:w="1701" w:type="dxa"/>
          </w:tcPr>
          <w:p w:rsidR="008D7CAA" w:rsidRPr="006632C4" w:rsidRDefault="008D7CAA" w:rsidP="00995C3D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2C4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1843" w:type="dxa"/>
          </w:tcPr>
          <w:p w:rsidR="008D7CAA" w:rsidRPr="006632C4" w:rsidRDefault="008D7CAA" w:rsidP="00995C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2C4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1921" w:type="dxa"/>
          </w:tcPr>
          <w:p w:rsidR="008D7CAA" w:rsidRPr="006632C4" w:rsidRDefault="008D7CAA" w:rsidP="00995C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2C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D7CAA" w:rsidRPr="006632C4" w:rsidTr="00995C3D">
        <w:tc>
          <w:tcPr>
            <w:tcW w:w="14787" w:type="dxa"/>
            <w:gridSpan w:val="5"/>
          </w:tcPr>
          <w:p w:rsidR="008D7CAA" w:rsidRPr="006632C4" w:rsidRDefault="008D7CAA" w:rsidP="00995C3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32C4">
              <w:rPr>
                <w:rFonts w:ascii="Times New Roman" w:hAnsi="Times New Roman"/>
                <w:b/>
                <w:sz w:val="24"/>
                <w:szCs w:val="24"/>
              </w:rPr>
              <w:t xml:space="preserve">Привлечение местных ресурсов для работы </w:t>
            </w:r>
          </w:p>
        </w:tc>
      </w:tr>
      <w:tr w:rsidR="008D7CAA" w:rsidRPr="006632C4" w:rsidTr="00995C3D">
        <w:tc>
          <w:tcPr>
            <w:tcW w:w="817" w:type="dxa"/>
          </w:tcPr>
          <w:p w:rsidR="008D7CAA" w:rsidRPr="006632C4" w:rsidRDefault="008D7CAA" w:rsidP="00995C3D">
            <w:pPr>
              <w:jc w:val="center"/>
              <w:rPr>
                <w:rFonts w:ascii="Times New Roman" w:hAnsi="Times New Roman"/>
              </w:rPr>
            </w:pPr>
            <w:r w:rsidRPr="006632C4">
              <w:rPr>
                <w:rFonts w:ascii="Times New Roman" w:hAnsi="Times New Roman"/>
              </w:rPr>
              <w:t>6.</w:t>
            </w:r>
          </w:p>
        </w:tc>
        <w:tc>
          <w:tcPr>
            <w:tcW w:w="8505" w:type="dxa"/>
          </w:tcPr>
          <w:p w:rsidR="008D7CAA" w:rsidRPr="006632C4" w:rsidRDefault="008D7CAA" w:rsidP="00995C3D">
            <w:pPr>
              <w:jc w:val="both"/>
              <w:rPr>
                <w:rFonts w:ascii="Times New Roman" w:hAnsi="Times New Roman"/>
              </w:rPr>
            </w:pPr>
            <w:r w:rsidRPr="006632C4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Количество государственных и муниципальных учреждений и организаций, принимающих участие в реализации проекта </w:t>
            </w:r>
          </w:p>
        </w:tc>
        <w:tc>
          <w:tcPr>
            <w:tcW w:w="1701" w:type="dxa"/>
          </w:tcPr>
          <w:p w:rsidR="008D7CAA" w:rsidRPr="006632C4" w:rsidRDefault="008D7CAA" w:rsidP="00995C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2C4">
              <w:rPr>
                <w:rFonts w:ascii="Times New Roman" w:hAnsi="Times New Roman"/>
                <w:sz w:val="24"/>
                <w:szCs w:val="24"/>
              </w:rPr>
              <w:t>единиц</w:t>
            </w:r>
          </w:p>
        </w:tc>
        <w:tc>
          <w:tcPr>
            <w:tcW w:w="1843" w:type="dxa"/>
          </w:tcPr>
          <w:p w:rsidR="008D7CAA" w:rsidRPr="006632C4" w:rsidRDefault="008D7CAA" w:rsidP="00995C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2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21" w:type="dxa"/>
          </w:tcPr>
          <w:p w:rsidR="008D7CAA" w:rsidRPr="006632C4" w:rsidRDefault="008D7CAA" w:rsidP="00995C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2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D7CAA" w:rsidRPr="006632C4" w:rsidTr="00995C3D">
        <w:tc>
          <w:tcPr>
            <w:tcW w:w="817" w:type="dxa"/>
          </w:tcPr>
          <w:p w:rsidR="008D7CAA" w:rsidRPr="006632C4" w:rsidRDefault="008D7CAA" w:rsidP="00995C3D">
            <w:pPr>
              <w:jc w:val="center"/>
              <w:rPr>
                <w:rFonts w:ascii="Times New Roman" w:hAnsi="Times New Roman"/>
              </w:rPr>
            </w:pPr>
            <w:r w:rsidRPr="006632C4">
              <w:rPr>
                <w:rFonts w:ascii="Times New Roman" w:hAnsi="Times New Roman"/>
              </w:rPr>
              <w:t>7.</w:t>
            </w:r>
          </w:p>
        </w:tc>
        <w:tc>
          <w:tcPr>
            <w:tcW w:w="8505" w:type="dxa"/>
          </w:tcPr>
          <w:p w:rsidR="008D7CAA" w:rsidRPr="006632C4" w:rsidRDefault="008D7CAA" w:rsidP="00995C3D">
            <w:pPr>
              <w:tabs>
                <w:tab w:val="left" w:pos="851"/>
              </w:tabs>
              <w:jc w:val="both"/>
              <w:rPr>
                <w:rFonts w:ascii="Times New Roman" w:hAnsi="Times New Roman"/>
              </w:rPr>
            </w:pPr>
            <w:r w:rsidRPr="006632C4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Количество российских некоммерческих организаций, общественных объединений, благотворительных фондов, принимающих участие в реализации проекта </w:t>
            </w:r>
          </w:p>
        </w:tc>
        <w:tc>
          <w:tcPr>
            <w:tcW w:w="1701" w:type="dxa"/>
          </w:tcPr>
          <w:p w:rsidR="008D7CAA" w:rsidRPr="006632C4" w:rsidRDefault="008D7CAA" w:rsidP="00995C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2C4">
              <w:rPr>
                <w:rFonts w:ascii="Times New Roman" w:hAnsi="Times New Roman"/>
                <w:sz w:val="24"/>
                <w:szCs w:val="24"/>
              </w:rPr>
              <w:t>единиц</w:t>
            </w:r>
          </w:p>
        </w:tc>
        <w:tc>
          <w:tcPr>
            <w:tcW w:w="1843" w:type="dxa"/>
          </w:tcPr>
          <w:p w:rsidR="008D7CAA" w:rsidRPr="006632C4" w:rsidRDefault="008D7CAA" w:rsidP="00995C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2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21" w:type="dxa"/>
          </w:tcPr>
          <w:p w:rsidR="008D7CAA" w:rsidRPr="006632C4" w:rsidRDefault="008D7CAA" w:rsidP="00995C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2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D7CAA" w:rsidRPr="006632C4" w:rsidTr="00995C3D">
        <w:tc>
          <w:tcPr>
            <w:tcW w:w="14787" w:type="dxa"/>
            <w:gridSpan w:val="5"/>
          </w:tcPr>
          <w:p w:rsidR="008D7CAA" w:rsidRPr="006632C4" w:rsidRDefault="008D7CAA" w:rsidP="00995C3D">
            <w:pPr>
              <w:jc w:val="center"/>
              <w:rPr>
                <w:rFonts w:ascii="Times New Roman" w:hAnsi="Times New Roman"/>
                <w:b/>
              </w:rPr>
            </w:pPr>
            <w:r w:rsidRPr="006632C4">
              <w:rPr>
                <w:rFonts w:ascii="Times New Roman" w:hAnsi="Times New Roman"/>
                <w:b/>
                <w:sz w:val="24"/>
                <w:szCs w:val="24"/>
              </w:rPr>
              <w:t>Распространение эффективных результатов проекта</w:t>
            </w:r>
          </w:p>
        </w:tc>
      </w:tr>
      <w:tr w:rsidR="008D7CAA" w:rsidRPr="006632C4" w:rsidTr="00995C3D">
        <w:tc>
          <w:tcPr>
            <w:tcW w:w="817" w:type="dxa"/>
          </w:tcPr>
          <w:p w:rsidR="008D7CAA" w:rsidRPr="006632C4" w:rsidRDefault="008D7CAA" w:rsidP="00995C3D">
            <w:pPr>
              <w:jc w:val="center"/>
              <w:rPr>
                <w:rFonts w:ascii="Times New Roman" w:hAnsi="Times New Roman"/>
              </w:rPr>
            </w:pPr>
            <w:r w:rsidRPr="006632C4">
              <w:rPr>
                <w:rFonts w:ascii="Times New Roman" w:hAnsi="Times New Roman"/>
              </w:rPr>
              <w:t>8.</w:t>
            </w:r>
          </w:p>
        </w:tc>
        <w:tc>
          <w:tcPr>
            <w:tcW w:w="8505" w:type="dxa"/>
          </w:tcPr>
          <w:p w:rsidR="008D7CAA" w:rsidRPr="006632C4" w:rsidRDefault="008D7CAA" w:rsidP="00995C3D">
            <w:pPr>
              <w:tabs>
                <w:tab w:val="left" w:pos="851"/>
              </w:tabs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32C4">
              <w:rPr>
                <w:rFonts w:ascii="Times New Roman" w:hAnsi="Times New Roman"/>
                <w:sz w:val="24"/>
                <w:szCs w:val="24"/>
              </w:rPr>
              <w:t>Количество мероприятий по распространению результатов (семинары, конференции, другое)</w:t>
            </w:r>
          </w:p>
        </w:tc>
        <w:tc>
          <w:tcPr>
            <w:tcW w:w="1701" w:type="dxa"/>
          </w:tcPr>
          <w:p w:rsidR="008D7CAA" w:rsidRPr="006632C4" w:rsidRDefault="008D7CAA" w:rsidP="00995C3D">
            <w:pPr>
              <w:jc w:val="center"/>
              <w:rPr>
                <w:rFonts w:ascii="Times New Roman" w:hAnsi="Times New Roman"/>
              </w:rPr>
            </w:pPr>
            <w:r w:rsidRPr="006632C4">
              <w:rPr>
                <w:rFonts w:ascii="Times New Roman" w:hAnsi="Times New Roman"/>
                <w:sz w:val="24"/>
                <w:szCs w:val="24"/>
              </w:rPr>
              <w:t>единиц</w:t>
            </w:r>
          </w:p>
        </w:tc>
        <w:tc>
          <w:tcPr>
            <w:tcW w:w="1843" w:type="dxa"/>
          </w:tcPr>
          <w:p w:rsidR="008D7CAA" w:rsidRPr="006632C4" w:rsidRDefault="008D7CAA" w:rsidP="00995C3D">
            <w:pPr>
              <w:jc w:val="center"/>
              <w:rPr>
                <w:rFonts w:ascii="Times New Roman" w:hAnsi="Times New Roman"/>
              </w:rPr>
            </w:pPr>
            <w:r w:rsidRPr="006632C4">
              <w:rPr>
                <w:rFonts w:ascii="Times New Roman" w:hAnsi="Times New Roman"/>
              </w:rPr>
              <w:t>1</w:t>
            </w:r>
          </w:p>
        </w:tc>
        <w:tc>
          <w:tcPr>
            <w:tcW w:w="1921" w:type="dxa"/>
          </w:tcPr>
          <w:p w:rsidR="008D7CAA" w:rsidRPr="006632C4" w:rsidRDefault="008D7CAA" w:rsidP="00995C3D">
            <w:pPr>
              <w:jc w:val="center"/>
              <w:rPr>
                <w:rFonts w:ascii="Times New Roman" w:hAnsi="Times New Roman"/>
              </w:rPr>
            </w:pPr>
            <w:r w:rsidRPr="006632C4">
              <w:rPr>
                <w:rFonts w:ascii="Times New Roman" w:hAnsi="Times New Roman"/>
              </w:rPr>
              <w:t>1</w:t>
            </w:r>
          </w:p>
        </w:tc>
      </w:tr>
      <w:tr w:rsidR="008D7CAA" w:rsidRPr="006632C4" w:rsidTr="00995C3D">
        <w:tc>
          <w:tcPr>
            <w:tcW w:w="817" w:type="dxa"/>
          </w:tcPr>
          <w:p w:rsidR="008D7CAA" w:rsidRPr="006632C4" w:rsidRDefault="008D7CAA" w:rsidP="00995C3D">
            <w:pPr>
              <w:jc w:val="center"/>
              <w:rPr>
                <w:rFonts w:ascii="Times New Roman" w:hAnsi="Times New Roman"/>
              </w:rPr>
            </w:pPr>
            <w:r w:rsidRPr="006632C4">
              <w:rPr>
                <w:rFonts w:ascii="Times New Roman" w:hAnsi="Times New Roman"/>
              </w:rPr>
              <w:t>9.</w:t>
            </w:r>
          </w:p>
        </w:tc>
        <w:tc>
          <w:tcPr>
            <w:tcW w:w="8505" w:type="dxa"/>
          </w:tcPr>
          <w:p w:rsidR="008D7CAA" w:rsidRPr="006632C4" w:rsidRDefault="008D7CAA" w:rsidP="00995C3D">
            <w:pPr>
              <w:widowControl w:val="0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32C4">
              <w:rPr>
                <w:rFonts w:ascii="Times New Roman" w:hAnsi="Times New Roman"/>
                <w:sz w:val="24"/>
                <w:szCs w:val="24"/>
              </w:rPr>
              <w:t>Количество изданных информационно-методических изданий (информационно-методический сборник, другое) в рамках реализации проекта</w:t>
            </w:r>
          </w:p>
        </w:tc>
        <w:tc>
          <w:tcPr>
            <w:tcW w:w="1701" w:type="dxa"/>
          </w:tcPr>
          <w:p w:rsidR="008D7CAA" w:rsidRPr="006632C4" w:rsidRDefault="008D7CAA" w:rsidP="00995C3D">
            <w:pPr>
              <w:jc w:val="center"/>
              <w:rPr>
                <w:rFonts w:ascii="Times New Roman" w:hAnsi="Times New Roman"/>
              </w:rPr>
            </w:pPr>
            <w:r w:rsidRPr="006632C4">
              <w:rPr>
                <w:rFonts w:ascii="Times New Roman" w:hAnsi="Times New Roman"/>
                <w:sz w:val="24"/>
                <w:szCs w:val="24"/>
              </w:rPr>
              <w:t>единиц</w:t>
            </w:r>
          </w:p>
        </w:tc>
        <w:tc>
          <w:tcPr>
            <w:tcW w:w="1843" w:type="dxa"/>
          </w:tcPr>
          <w:p w:rsidR="008D7CAA" w:rsidRPr="006632C4" w:rsidRDefault="008D7CAA" w:rsidP="00995C3D">
            <w:pPr>
              <w:jc w:val="center"/>
              <w:rPr>
                <w:rFonts w:ascii="Times New Roman" w:hAnsi="Times New Roman"/>
              </w:rPr>
            </w:pPr>
            <w:r w:rsidRPr="006632C4">
              <w:rPr>
                <w:rFonts w:ascii="Times New Roman" w:hAnsi="Times New Roman"/>
              </w:rPr>
              <w:t>0</w:t>
            </w:r>
          </w:p>
        </w:tc>
        <w:tc>
          <w:tcPr>
            <w:tcW w:w="1921" w:type="dxa"/>
          </w:tcPr>
          <w:p w:rsidR="008D7CAA" w:rsidRPr="006632C4" w:rsidRDefault="008D7CAA" w:rsidP="00995C3D">
            <w:pPr>
              <w:jc w:val="center"/>
              <w:rPr>
                <w:rFonts w:ascii="Times New Roman" w:hAnsi="Times New Roman"/>
              </w:rPr>
            </w:pPr>
            <w:r w:rsidRPr="006632C4">
              <w:rPr>
                <w:rFonts w:ascii="Times New Roman" w:hAnsi="Times New Roman"/>
              </w:rPr>
              <w:t>0</w:t>
            </w:r>
          </w:p>
        </w:tc>
      </w:tr>
      <w:tr w:rsidR="008D7CAA" w:rsidRPr="006632C4" w:rsidTr="00995C3D">
        <w:tc>
          <w:tcPr>
            <w:tcW w:w="817" w:type="dxa"/>
          </w:tcPr>
          <w:p w:rsidR="008D7CAA" w:rsidRPr="006632C4" w:rsidRDefault="008D7CAA" w:rsidP="00995C3D">
            <w:pPr>
              <w:jc w:val="center"/>
              <w:rPr>
                <w:rFonts w:ascii="Times New Roman" w:hAnsi="Times New Roman"/>
              </w:rPr>
            </w:pPr>
            <w:r w:rsidRPr="006632C4">
              <w:rPr>
                <w:rFonts w:ascii="Times New Roman" w:hAnsi="Times New Roman"/>
              </w:rPr>
              <w:t>10.</w:t>
            </w:r>
          </w:p>
        </w:tc>
        <w:tc>
          <w:tcPr>
            <w:tcW w:w="8505" w:type="dxa"/>
          </w:tcPr>
          <w:p w:rsidR="008D7CAA" w:rsidRPr="006632C4" w:rsidRDefault="008D7CAA" w:rsidP="00995C3D">
            <w:pPr>
              <w:widowControl w:val="0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32C4">
              <w:rPr>
                <w:rFonts w:ascii="Times New Roman" w:hAnsi="Times New Roman"/>
                <w:sz w:val="24"/>
                <w:szCs w:val="24"/>
              </w:rPr>
              <w:t>Общий тираж информационно-методических изданий, изданных в рамках проекта</w:t>
            </w:r>
          </w:p>
        </w:tc>
        <w:tc>
          <w:tcPr>
            <w:tcW w:w="1701" w:type="dxa"/>
          </w:tcPr>
          <w:p w:rsidR="008D7CAA" w:rsidRPr="006632C4" w:rsidRDefault="008D7CAA" w:rsidP="00995C3D">
            <w:pPr>
              <w:jc w:val="center"/>
              <w:rPr>
                <w:rFonts w:ascii="Times New Roman" w:hAnsi="Times New Roman"/>
              </w:rPr>
            </w:pPr>
            <w:r w:rsidRPr="006632C4">
              <w:rPr>
                <w:rFonts w:ascii="Times New Roman" w:hAnsi="Times New Roman"/>
                <w:sz w:val="24"/>
                <w:szCs w:val="24"/>
              </w:rPr>
              <w:t>экземпляров</w:t>
            </w:r>
          </w:p>
        </w:tc>
        <w:tc>
          <w:tcPr>
            <w:tcW w:w="1843" w:type="dxa"/>
          </w:tcPr>
          <w:p w:rsidR="008D7CAA" w:rsidRPr="006632C4" w:rsidRDefault="008D7CAA" w:rsidP="00995C3D">
            <w:pPr>
              <w:jc w:val="center"/>
              <w:rPr>
                <w:rFonts w:ascii="Times New Roman" w:hAnsi="Times New Roman"/>
              </w:rPr>
            </w:pPr>
            <w:r w:rsidRPr="006632C4">
              <w:rPr>
                <w:rFonts w:ascii="Times New Roman" w:hAnsi="Times New Roman"/>
              </w:rPr>
              <w:t>0</w:t>
            </w:r>
          </w:p>
        </w:tc>
        <w:tc>
          <w:tcPr>
            <w:tcW w:w="1921" w:type="dxa"/>
          </w:tcPr>
          <w:p w:rsidR="008D7CAA" w:rsidRPr="006632C4" w:rsidRDefault="008D7CAA" w:rsidP="00995C3D">
            <w:pPr>
              <w:jc w:val="center"/>
              <w:rPr>
                <w:rFonts w:ascii="Times New Roman" w:hAnsi="Times New Roman"/>
              </w:rPr>
            </w:pPr>
            <w:r w:rsidRPr="006632C4">
              <w:rPr>
                <w:rFonts w:ascii="Times New Roman" w:hAnsi="Times New Roman"/>
              </w:rPr>
              <w:t>0</w:t>
            </w:r>
          </w:p>
        </w:tc>
      </w:tr>
      <w:tr w:rsidR="008D7CAA" w:rsidRPr="006632C4" w:rsidTr="00995C3D">
        <w:tc>
          <w:tcPr>
            <w:tcW w:w="14787" w:type="dxa"/>
            <w:gridSpan w:val="5"/>
          </w:tcPr>
          <w:p w:rsidR="008D7CAA" w:rsidRPr="006632C4" w:rsidRDefault="008D7CAA" w:rsidP="00995C3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32C4">
              <w:rPr>
                <w:rFonts w:ascii="Times New Roman" w:hAnsi="Times New Roman"/>
                <w:b/>
                <w:sz w:val="24"/>
                <w:szCs w:val="24"/>
              </w:rPr>
              <w:t>Обеспечение открытости и публичности реализации проекта</w:t>
            </w:r>
          </w:p>
        </w:tc>
      </w:tr>
      <w:tr w:rsidR="008D7CAA" w:rsidRPr="006632C4" w:rsidTr="00995C3D">
        <w:tc>
          <w:tcPr>
            <w:tcW w:w="817" w:type="dxa"/>
          </w:tcPr>
          <w:p w:rsidR="008D7CAA" w:rsidRPr="006632C4" w:rsidRDefault="008D7CAA" w:rsidP="00995C3D">
            <w:pPr>
              <w:jc w:val="center"/>
              <w:rPr>
                <w:rFonts w:ascii="Times New Roman" w:hAnsi="Times New Roman"/>
              </w:rPr>
            </w:pPr>
            <w:r w:rsidRPr="006632C4">
              <w:rPr>
                <w:rFonts w:ascii="Times New Roman" w:hAnsi="Times New Roman"/>
              </w:rPr>
              <w:t>11.</w:t>
            </w:r>
          </w:p>
        </w:tc>
        <w:tc>
          <w:tcPr>
            <w:tcW w:w="8505" w:type="dxa"/>
          </w:tcPr>
          <w:p w:rsidR="008D7CAA" w:rsidRPr="006632C4" w:rsidRDefault="008D7CAA" w:rsidP="00995C3D">
            <w:pPr>
              <w:widowControl w:val="0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32C4">
              <w:rPr>
                <w:rFonts w:ascii="Times New Roman" w:hAnsi="Times New Roman"/>
                <w:sz w:val="24"/>
                <w:szCs w:val="24"/>
              </w:rPr>
              <w:t>Число публикаций в печатных средствах массовой информации о ходе и результатах реализации проекта</w:t>
            </w:r>
          </w:p>
        </w:tc>
        <w:tc>
          <w:tcPr>
            <w:tcW w:w="1701" w:type="dxa"/>
          </w:tcPr>
          <w:p w:rsidR="008D7CAA" w:rsidRPr="006632C4" w:rsidRDefault="008D7CAA" w:rsidP="00995C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2C4">
              <w:rPr>
                <w:rFonts w:ascii="Times New Roman" w:hAnsi="Times New Roman"/>
                <w:sz w:val="24"/>
                <w:szCs w:val="24"/>
                <w:lang w:eastAsia="ar-SA"/>
              </w:rPr>
              <w:t>единиц</w:t>
            </w:r>
          </w:p>
        </w:tc>
        <w:tc>
          <w:tcPr>
            <w:tcW w:w="1843" w:type="dxa"/>
          </w:tcPr>
          <w:p w:rsidR="008D7CAA" w:rsidRPr="006632C4" w:rsidRDefault="008D7CAA" w:rsidP="00995C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2C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21" w:type="dxa"/>
          </w:tcPr>
          <w:p w:rsidR="008D7CAA" w:rsidRPr="006632C4" w:rsidRDefault="008D7CAA" w:rsidP="00995C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2C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8D7CAA" w:rsidRPr="006632C4" w:rsidTr="00995C3D">
        <w:tc>
          <w:tcPr>
            <w:tcW w:w="817" w:type="dxa"/>
          </w:tcPr>
          <w:p w:rsidR="008D7CAA" w:rsidRPr="006632C4" w:rsidRDefault="008D7CAA" w:rsidP="00995C3D">
            <w:pPr>
              <w:jc w:val="center"/>
              <w:rPr>
                <w:rFonts w:ascii="Times New Roman" w:hAnsi="Times New Roman"/>
              </w:rPr>
            </w:pPr>
            <w:r w:rsidRPr="006632C4">
              <w:rPr>
                <w:rFonts w:ascii="Times New Roman" w:hAnsi="Times New Roman"/>
              </w:rPr>
              <w:t>12.</w:t>
            </w:r>
          </w:p>
        </w:tc>
        <w:tc>
          <w:tcPr>
            <w:tcW w:w="8505" w:type="dxa"/>
          </w:tcPr>
          <w:p w:rsidR="008D7CAA" w:rsidRPr="006632C4" w:rsidRDefault="008D7CAA" w:rsidP="00995C3D">
            <w:pPr>
              <w:widowControl w:val="0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32C4">
              <w:rPr>
                <w:rFonts w:ascii="Times New Roman" w:hAnsi="Times New Roman"/>
                <w:sz w:val="24"/>
                <w:szCs w:val="24"/>
              </w:rPr>
              <w:t>Число теле- и радиоэфиров по тематике проекта</w:t>
            </w:r>
          </w:p>
        </w:tc>
        <w:tc>
          <w:tcPr>
            <w:tcW w:w="1701" w:type="dxa"/>
          </w:tcPr>
          <w:p w:rsidR="008D7CAA" w:rsidRPr="006632C4" w:rsidRDefault="008D7CAA" w:rsidP="00995C3D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2C4">
              <w:rPr>
                <w:rFonts w:ascii="Times New Roman" w:hAnsi="Times New Roman"/>
                <w:sz w:val="24"/>
                <w:szCs w:val="24"/>
                <w:lang w:eastAsia="ar-SA"/>
              </w:rPr>
              <w:t>единиц</w:t>
            </w:r>
          </w:p>
        </w:tc>
        <w:tc>
          <w:tcPr>
            <w:tcW w:w="1843" w:type="dxa"/>
          </w:tcPr>
          <w:p w:rsidR="008D7CAA" w:rsidRPr="006632C4" w:rsidRDefault="008D7CAA" w:rsidP="00995C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2C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21" w:type="dxa"/>
          </w:tcPr>
          <w:p w:rsidR="008D7CAA" w:rsidRPr="006632C4" w:rsidRDefault="008D7CAA" w:rsidP="00995C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2C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8D7CAA" w:rsidRPr="006632C4" w:rsidTr="00995C3D">
        <w:tc>
          <w:tcPr>
            <w:tcW w:w="817" w:type="dxa"/>
          </w:tcPr>
          <w:p w:rsidR="008D7CAA" w:rsidRPr="006632C4" w:rsidRDefault="008D7CAA" w:rsidP="00995C3D">
            <w:pPr>
              <w:jc w:val="center"/>
              <w:rPr>
                <w:rFonts w:ascii="Times New Roman" w:hAnsi="Times New Roman"/>
              </w:rPr>
            </w:pPr>
            <w:r w:rsidRPr="006632C4">
              <w:rPr>
                <w:rFonts w:ascii="Times New Roman" w:hAnsi="Times New Roman"/>
              </w:rPr>
              <w:t>13.</w:t>
            </w:r>
          </w:p>
        </w:tc>
        <w:tc>
          <w:tcPr>
            <w:tcW w:w="8505" w:type="dxa"/>
          </w:tcPr>
          <w:p w:rsidR="008D7CAA" w:rsidRPr="006632C4" w:rsidRDefault="008D7CAA" w:rsidP="00995C3D">
            <w:pPr>
              <w:widowControl w:val="0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32C4">
              <w:rPr>
                <w:rFonts w:ascii="Times New Roman" w:hAnsi="Times New Roman"/>
                <w:sz w:val="24"/>
                <w:szCs w:val="24"/>
              </w:rPr>
              <w:t>Число публикаций по тематике проекта, размещенных на Интернет-ресурсах</w:t>
            </w:r>
          </w:p>
        </w:tc>
        <w:tc>
          <w:tcPr>
            <w:tcW w:w="1701" w:type="dxa"/>
          </w:tcPr>
          <w:p w:rsidR="008D7CAA" w:rsidRPr="006632C4" w:rsidRDefault="008D7CAA" w:rsidP="00995C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2C4">
              <w:rPr>
                <w:rFonts w:ascii="Times New Roman" w:hAnsi="Times New Roman"/>
                <w:sz w:val="24"/>
                <w:szCs w:val="24"/>
                <w:lang w:eastAsia="ar-SA"/>
              </w:rPr>
              <w:t>единиц</w:t>
            </w:r>
          </w:p>
        </w:tc>
        <w:tc>
          <w:tcPr>
            <w:tcW w:w="1843" w:type="dxa"/>
          </w:tcPr>
          <w:p w:rsidR="008D7CAA" w:rsidRPr="006632C4" w:rsidRDefault="008D7CAA" w:rsidP="00995C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2C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21" w:type="dxa"/>
          </w:tcPr>
          <w:p w:rsidR="008D7CAA" w:rsidRPr="006632C4" w:rsidRDefault="008D7CAA" w:rsidP="00995C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2C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8D7CAA" w:rsidRPr="006632C4" w:rsidRDefault="008D7CAA" w:rsidP="00E020F9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8D7CAA" w:rsidRDefault="008D7CAA" w:rsidP="00E020F9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8D7CAA" w:rsidRDefault="008D7CAA" w:rsidP="00361EE4">
      <w:pPr>
        <w:rPr>
          <w:rFonts w:ascii="Times New Roman" w:hAnsi="Times New Roman"/>
          <w:color w:val="000000"/>
          <w:sz w:val="24"/>
          <w:szCs w:val="24"/>
        </w:rPr>
      </w:pPr>
    </w:p>
    <w:p w:rsidR="008D7CAA" w:rsidRDefault="008D7CAA" w:rsidP="00361EE4">
      <w:pPr>
        <w:rPr>
          <w:rFonts w:ascii="Times New Roman" w:hAnsi="Times New Roman"/>
          <w:color w:val="000000"/>
          <w:sz w:val="24"/>
          <w:szCs w:val="24"/>
        </w:rPr>
      </w:pPr>
    </w:p>
    <w:p w:rsidR="008D7CAA" w:rsidRDefault="008D7CAA" w:rsidP="00361EE4">
      <w:pPr>
        <w:pStyle w:val="BlockText"/>
        <w:spacing w:line="240" w:lineRule="auto"/>
        <w:ind w:left="0" w:right="0" w:firstLine="0"/>
        <w:jc w:val="center"/>
        <w:rPr>
          <w:b/>
          <w:color w:val="000000"/>
          <w:sz w:val="28"/>
          <w:szCs w:val="28"/>
        </w:rPr>
      </w:pPr>
      <w:r w:rsidRPr="003F470E">
        <w:rPr>
          <w:b/>
          <w:color w:val="000000"/>
          <w:sz w:val="28"/>
          <w:szCs w:val="28"/>
        </w:rPr>
        <w:t>5. Перечень отчетных документов и материалов, подтверждающих выполнение мероприятий</w:t>
      </w:r>
    </w:p>
    <w:p w:rsidR="008D7CAA" w:rsidRDefault="008D7CAA" w:rsidP="00361EE4">
      <w:pPr>
        <w:pStyle w:val="BlockText"/>
        <w:spacing w:line="240" w:lineRule="auto"/>
        <w:ind w:left="0" w:right="0" w:firstLine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согласно плану реализации проекта в 1 отчетном периоде с 01.04.2018-30.09.2018 </w:t>
      </w:r>
    </w:p>
    <w:p w:rsidR="008D7CAA" w:rsidRPr="003F470E" w:rsidRDefault="008D7CAA" w:rsidP="00361EE4">
      <w:pPr>
        <w:pStyle w:val="BlockText"/>
        <w:spacing w:line="240" w:lineRule="auto"/>
        <w:ind w:left="0" w:right="0" w:firstLine="0"/>
        <w:jc w:val="center"/>
        <w:rPr>
          <w:color w:val="000000"/>
          <w:szCs w:val="24"/>
        </w:rPr>
      </w:pP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828"/>
        <w:gridCol w:w="12038"/>
        <w:gridCol w:w="1984"/>
      </w:tblGrid>
      <w:tr w:rsidR="008D7CAA" w:rsidRPr="003F470E" w:rsidTr="00EB13D2">
        <w:trPr>
          <w:trHeight w:val="90"/>
        </w:trPr>
        <w:tc>
          <w:tcPr>
            <w:tcW w:w="828" w:type="dxa"/>
          </w:tcPr>
          <w:p w:rsidR="008D7CAA" w:rsidRPr="00EB13D2" w:rsidRDefault="008D7CAA" w:rsidP="00EB13D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13D2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№№</w:t>
            </w:r>
          </w:p>
          <w:p w:rsidR="008D7CAA" w:rsidRPr="00EB13D2" w:rsidRDefault="008D7CAA" w:rsidP="00EB13D2">
            <w:pPr>
              <w:pStyle w:val="BlockText"/>
              <w:spacing w:line="240" w:lineRule="auto"/>
              <w:ind w:left="0" w:right="0" w:firstLine="0"/>
              <w:jc w:val="center"/>
              <w:rPr>
                <w:color w:val="000000"/>
                <w:szCs w:val="24"/>
              </w:rPr>
            </w:pPr>
            <w:r w:rsidRPr="00EB13D2">
              <w:rPr>
                <w:b/>
                <w:color w:val="000000"/>
                <w:szCs w:val="24"/>
              </w:rPr>
              <w:t>п/п</w:t>
            </w:r>
          </w:p>
        </w:tc>
        <w:tc>
          <w:tcPr>
            <w:tcW w:w="12038" w:type="dxa"/>
          </w:tcPr>
          <w:p w:rsidR="008D7CAA" w:rsidRPr="00EB13D2" w:rsidRDefault="008D7CAA" w:rsidP="00EB13D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13D2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Наименование </w:t>
            </w:r>
          </w:p>
          <w:p w:rsidR="008D7CAA" w:rsidRPr="00EB13D2" w:rsidRDefault="008D7CAA" w:rsidP="00EB13D2">
            <w:pPr>
              <w:pStyle w:val="BlockText"/>
              <w:spacing w:line="240" w:lineRule="auto"/>
              <w:ind w:left="0" w:right="0" w:firstLine="0"/>
              <w:jc w:val="center"/>
              <w:rPr>
                <w:color w:val="000000"/>
                <w:szCs w:val="24"/>
              </w:rPr>
            </w:pPr>
            <w:r w:rsidRPr="00EB13D2">
              <w:rPr>
                <w:b/>
                <w:color w:val="000000"/>
                <w:szCs w:val="24"/>
              </w:rPr>
              <w:t>отчетного документа (материала)</w:t>
            </w:r>
          </w:p>
        </w:tc>
        <w:tc>
          <w:tcPr>
            <w:tcW w:w="1984" w:type="dxa"/>
          </w:tcPr>
          <w:p w:rsidR="008D7CAA" w:rsidRPr="00EB13D2" w:rsidRDefault="008D7CAA" w:rsidP="00EB13D2">
            <w:pPr>
              <w:pStyle w:val="BlockText"/>
              <w:spacing w:line="240" w:lineRule="auto"/>
              <w:ind w:left="0" w:right="0" w:firstLine="0"/>
              <w:jc w:val="center"/>
              <w:rPr>
                <w:b/>
                <w:color w:val="000000"/>
                <w:szCs w:val="24"/>
              </w:rPr>
            </w:pPr>
            <w:r w:rsidRPr="00EB13D2">
              <w:rPr>
                <w:b/>
                <w:color w:val="000000"/>
                <w:szCs w:val="24"/>
              </w:rPr>
              <w:t xml:space="preserve">Количество </w:t>
            </w:r>
          </w:p>
          <w:p w:rsidR="008D7CAA" w:rsidRPr="00EB13D2" w:rsidRDefault="008D7CAA" w:rsidP="00EB13D2">
            <w:pPr>
              <w:pStyle w:val="BlockText"/>
              <w:spacing w:line="240" w:lineRule="auto"/>
              <w:ind w:left="0" w:right="0" w:firstLine="0"/>
              <w:jc w:val="center"/>
              <w:rPr>
                <w:b/>
                <w:color w:val="000000"/>
                <w:szCs w:val="24"/>
              </w:rPr>
            </w:pPr>
            <w:r w:rsidRPr="00EB13D2">
              <w:rPr>
                <w:b/>
                <w:color w:val="000000"/>
                <w:szCs w:val="24"/>
              </w:rPr>
              <w:t>экземпляров</w:t>
            </w:r>
          </w:p>
        </w:tc>
      </w:tr>
      <w:tr w:rsidR="008D7CAA" w:rsidRPr="003F470E" w:rsidTr="00EB13D2">
        <w:trPr>
          <w:trHeight w:val="90"/>
        </w:trPr>
        <w:tc>
          <w:tcPr>
            <w:tcW w:w="828" w:type="dxa"/>
          </w:tcPr>
          <w:p w:rsidR="008D7CAA" w:rsidRPr="00EB13D2" w:rsidRDefault="008D7CAA" w:rsidP="00EB13D2">
            <w:pPr>
              <w:pStyle w:val="BlockText"/>
              <w:spacing w:line="240" w:lineRule="auto"/>
              <w:ind w:left="0" w:right="0" w:firstLine="0"/>
              <w:jc w:val="center"/>
              <w:rPr>
                <w:b/>
                <w:color w:val="000000"/>
                <w:szCs w:val="24"/>
              </w:rPr>
            </w:pPr>
            <w:r w:rsidRPr="00EB13D2">
              <w:rPr>
                <w:b/>
                <w:color w:val="000000"/>
                <w:szCs w:val="24"/>
              </w:rPr>
              <w:t>1</w:t>
            </w:r>
          </w:p>
        </w:tc>
        <w:tc>
          <w:tcPr>
            <w:tcW w:w="12038" w:type="dxa"/>
          </w:tcPr>
          <w:p w:rsidR="008D7CAA" w:rsidRPr="00EB13D2" w:rsidRDefault="008D7CAA" w:rsidP="00EB13D2">
            <w:pPr>
              <w:pStyle w:val="BlockText"/>
              <w:spacing w:line="240" w:lineRule="auto"/>
              <w:ind w:left="0" w:right="0" w:firstLine="0"/>
              <w:jc w:val="center"/>
              <w:rPr>
                <w:b/>
                <w:color w:val="000000"/>
                <w:szCs w:val="24"/>
              </w:rPr>
            </w:pPr>
            <w:r w:rsidRPr="00EB13D2">
              <w:rPr>
                <w:b/>
                <w:color w:val="000000"/>
                <w:szCs w:val="24"/>
              </w:rPr>
              <w:t>2</w:t>
            </w:r>
          </w:p>
        </w:tc>
        <w:tc>
          <w:tcPr>
            <w:tcW w:w="1984" w:type="dxa"/>
          </w:tcPr>
          <w:p w:rsidR="008D7CAA" w:rsidRPr="00EB13D2" w:rsidRDefault="008D7CAA" w:rsidP="00EB13D2">
            <w:pPr>
              <w:pStyle w:val="BlockText"/>
              <w:spacing w:line="240" w:lineRule="auto"/>
              <w:ind w:left="0" w:right="0" w:firstLine="0"/>
              <w:jc w:val="center"/>
              <w:rPr>
                <w:b/>
                <w:color w:val="000000"/>
                <w:szCs w:val="24"/>
              </w:rPr>
            </w:pPr>
            <w:r w:rsidRPr="00EB13D2">
              <w:rPr>
                <w:b/>
                <w:color w:val="000000"/>
                <w:szCs w:val="24"/>
              </w:rPr>
              <w:t>3</w:t>
            </w:r>
          </w:p>
        </w:tc>
      </w:tr>
      <w:tr w:rsidR="008D7CAA" w:rsidRPr="003F470E" w:rsidTr="00EB13D2">
        <w:trPr>
          <w:trHeight w:val="90"/>
        </w:trPr>
        <w:tc>
          <w:tcPr>
            <w:tcW w:w="828" w:type="dxa"/>
          </w:tcPr>
          <w:p w:rsidR="008D7CAA" w:rsidRPr="00EB13D2" w:rsidRDefault="008D7CAA" w:rsidP="00EB13D2">
            <w:pPr>
              <w:pStyle w:val="BlockText"/>
              <w:spacing w:line="240" w:lineRule="auto"/>
              <w:ind w:left="0" w:right="0" w:firstLine="0"/>
              <w:jc w:val="center"/>
              <w:rPr>
                <w:color w:val="000000"/>
                <w:szCs w:val="24"/>
              </w:rPr>
            </w:pPr>
            <w:r w:rsidRPr="00EB13D2">
              <w:rPr>
                <w:color w:val="000000"/>
                <w:szCs w:val="24"/>
              </w:rPr>
              <w:t>1</w:t>
            </w:r>
          </w:p>
        </w:tc>
        <w:tc>
          <w:tcPr>
            <w:tcW w:w="12038" w:type="dxa"/>
          </w:tcPr>
          <w:p w:rsidR="008D7CAA" w:rsidRPr="00EB13D2" w:rsidRDefault="008D7CAA" w:rsidP="00EB13D2">
            <w:pPr>
              <w:pStyle w:val="BlockText"/>
              <w:spacing w:line="240" w:lineRule="auto"/>
              <w:ind w:left="0" w:right="0" w:firstLine="0"/>
              <w:rPr>
                <w:color w:val="000000"/>
                <w:szCs w:val="24"/>
              </w:rPr>
            </w:pPr>
            <w:r w:rsidRPr="00EB13D2">
              <w:rPr>
                <w:color w:val="000000"/>
                <w:szCs w:val="24"/>
              </w:rPr>
              <w:t>Приказ о создании рабочей группы</w:t>
            </w:r>
          </w:p>
        </w:tc>
        <w:tc>
          <w:tcPr>
            <w:tcW w:w="1984" w:type="dxa"/>
          </w:tcPr>
          <w:p w:rsidR="008D7CAA" w:rsidRPr="00EB13D2" w:rsidRDefault="008D7CAA" w:rsidP="00EB13D2">
            <w:pPr>
              <w:pStyle w:val="BlockText"/>
              <w:spacing w:line="240" w:lineRule="auto"/>
              <w:ind w:left="0" w:right="0" w:firstLine="0"/>
              <w:jc w:val="center"/>
              <w:rPr>
                <w:color w:val="000000"/>
                <w:szCs w:val="24"/>
              </w:rPr>
            </w:pPr>
            <w:r w:rsidRPr="00EB13D2">
              <w:rPr>
                <w:color w:val="000000"/>
                <w:szCs w:val="24"/>
              </w:rPr>
              <w:t>1</w:t>
            </w:r>
          </w:p>
        </w:tc>
      </w:tr>
      <w:tr w:rsidR="008D7CAA" w:rsidRPr="003F470E" w:rsidTr="00EB13D2">
        <w:trPr>
          <w:trHeight w:val="90"/>
        </w:trPr>
        <w:tc>
          <w:tcPr>
            <w:tcW w:w="828" w:type="dxa"/>
          </w:tcPr>
          <w:p w:rsidR="008D7CAA" w:rsidRPr="00EB13D2" w:rsidRDefault="008D7CAA" w:rsidP="00EB13D2">
            <w:pPr>
              <w:pStyle w:val="BlockText"/>
              <w:spacing w:line="240" w:lineRule="auto"/>
              <w:ind w:left="0" w:right="0" w:firstLine="0"/>
              <w:jc w:val="center"/>
              <w:rPr>
                <w:color w:val="000000"/>
                <w:szCs w:val="24"/>
              </w:rPr>
            </w:pPr>
            <w:r w:rsidRPr="00EB13D2">
              <w:rPr>
                <w:color w:val="000000"/>
                <w:szCs w:val="24"/>
              </w:rPr>
              <w:t>2</w:t>
            </w:r>
          </w:p>
        </w:tc>
        <w:tc>
          <w:tcPr>
            <w:tcW w:w="12038" w:type="dxa"/>
          </w:tcPr>
          <w:p w:rsidR="008D7CAA" w:rsidRPr="00EB13D2" w:rsidRDefault="008D7CAA" w:rsidP="00EB13D2">
            <w:pPr>
              <w:pStyle w:val="BlockText"/>
              <w:spacing w:line="240" w:lineRule="auto"/>
              <w:ind w:left="0" w:right="0" w:firstLine="0"/>
              <w:rPr>
                <w:color w:val="000000"/>
                <w:szCs w:val="24"/>
              </w:rPr>
            </w:pPr>
            <w:r w:rsidRPr="00EB13D2">
              <w:rPr>
                <w:color w:val="000000"/>
                <w:szCs w:val="24"/>
              </w:rPr>
              <w:t>Список воспитанников по группам</w:t>
            </w:r>
          </w:p>
        </w:tc>
        <w:tc>
          <w:tcPr>
            <w:tcW w:w="1984" w:type="dxa"/>
          </w:tcPr>
          <w:p w:rsidR="008D7CAA" w:rsidRPr="00EB13D2" w:rsidRDefault="008D7CAA" w:rsidP="00EB13D2">
            <w:pPr>
              <w:pStyle w:val="BlockText"/>
              <w:spacing w:line="240" w:lineRule="auto"/>
              <w:ind w:left="0" w:right="0" w:firstLine="0"/>
              <w:jc w:val="center"/>
              <w:rPr>
                <w:color w:val="000000"/>
                <w:szCs w:val="24"/>
              </w:rPr>
            </w:pPr>
            <w:r w:rsidRPr="00EB13D2">
              <w:rPr>
                <w:color w:val="000000"/>
                <w:szCs w:val="24"/>
              </w:rPr>
              <w:t>1</w:t>
            </w:r>
          </w:p>
        </w:tc>
      </w:tr>
      <w:tr w:rsidR="008D7CAA" w:rsidRPr="003F470E" w:rsidTr="00EB13D2">
        <w:trPr>
          <w:trHeight w:val="90"/>
        </w:trPr>
        <w:tc>
          <w:tcPr>
            <w:tcW w:w="828" w:type="dxa"/>
          </w:tcPr>
          <w:p w:rsidR="008D7CAA" w:rsidRPr="00EB13D2" w:rsidRDefault="008D7CAA" w:rsidP="00EB13D2">
            <w:pPr>
              <w:pStyle w:val="BlockText"/>
              <w:spacing w:line="240" w:lineRule="auto"/>
              <w:ind w:left="0" w:right="0" w:firstLine="0"/>
              <w:jc w:val="center"/>
              <w:rPr>
                <w:color w:val="000000"/>
                <w:szCs w:val="24"/>
              </w:rPr>
            </w:pPr>
            <w:r w:rsidRPr="00EB13D2">
              <w:rPr>
                <w:color w:val="000000"/>
                <w:szCs w:val="24"/>
              </w:rPr>
              <w:t>3</w:t>
            </w:r>
          </w:p>
        </w:tc>
        <w:tc>
          <w:tcPr>
            <w:tcW w:w="12038" w:type="dxa"/>
          </w:tcPr>
          <w:p w:rsidR="008D7CAA" w:rsidRPr="00EB13D2" w:rsidRDefault="008D7CAA" w:rsidP="00EB13D2">
            <w:pPr>
              <w:pStyle w:val="BlockText"/>
              <w:spacing w:line="240" w:lineRule="auto"/>
              <w:ind w:left="0" w:right="0" w:firstLine="0"/>
              <w:rPr>
                <w:color w:val="000000"/>
                <w:szCs w:val="24"/>
              </w:rPr>
            </w:pPr>
            <w:r w:rsidRPr="00EB13D2">
              <w:rPr>
                <w:color w:val="000000"/>
                <w:szCs w:val="24"/>
              </w:rPr>
              <w:t>Протокол заседания рабочей группы</w:t>
            </w:r>
          </w:p>
        </w:tc>
        <w:tc>
          <w:tcPr>
            <w:tcW w:w="1984" w:type="dxa"/>
          </w:tcPr>
          <w:p w:rsidR="008D7CAA" w:rsidRPr="00EB13D2" w:rsidRDefault="008D7CAA" w:rsidP="00EB13D2">
            <w:pPr>
              <w:pStyle w:val="BlockText"/>
              <w:spacing w:line="240" w:lineRule="auto"/>
              <w:ind w:left="0" w:right="0" w:firstLine="0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4</w:t>
            </w:r>
          </w:p>
        </w:tc>
      </w:tr>
      <w:tr w:rsidR="008D7CAA" w:rsidRPr="003F470E" w:rsidTr="00EB13D2">
        <w:trPr>
          <w:trHeight w:val="90"/>
        </w:trPr>
        <w:tc>
          <w:tcPr>
            <w:tcW w:w="828" w:type="dxa"/>
          </w:tcPr>
          <w:p w:rsidR="008D7CAA" w:rsidRPr="00EB13D2" w:rsidRDefault="008D7CAA" w:rsidP="00EB13D2">
            <w:pPr>
              <w:pStyle w:val="BlockText"/>
              <w:spacing w:line="240" w:lineRule="auto"/>
              <w:ind w:left="0" w:right="0" w:firstLine="0"/>
              <w:jc w:val="center"/>
              <w:rPr>
                <w:color w:val="000000"/>
                <w:szCs w:val="24"/>
              </w:rPr>
            </w:pPr>
            <w:r w:rsidRPr="00EB13D2">
              <w:rPr>
                <w:color w:val="000000"/>
                <w:szCs w:val="24"/>
              </w:rPr>
              <w:t>4</w:t>
            </w:r>
          </w:p>
        </w:tc>
        <w:tc>
          <w:tcPr>
            <w:tcW w:w="12038" w:type="dxa"/>
          </w:tcPr>
          <w:p w:rsidR="008D7CAA" w:rsidRPr="00EB13D2" w:rsidRDefault="008D7CAA" w:rsidP="00EB13D2">
            <w:pPr>
              <w:pStyle w:val="BlockText"/>
              <w:spacing w:line="240" w:lineRule="auto"/>
              <w:ind w:left="0" w:right="0" w:firstLine="0"/>
              <w:rPr>
                <w:color w:val="000000"/>
                <w:szCs w:val="24"/>
              </w:rPr>
            </w:pPr>
            <w:r w:rsidRPr="00EB13D2">
              <w:rPr>
                <w:color w:val="000000"/>
                <w:szCs w:val="24"/>
              </w:rPr>
              <w:t>Удостоверение о повышении квалификации</w:t>
            </w:r>
          </w:p>
        </w:tc>
        <w:tc>
          <w:tcPr>
            <w:tcW w:w="1984" w:type="dxa"/>
          </w:tcPr>
          <w:p w:rsidR="008D7CAA" w:rsidRPr="00EB13D2" w:rsidRDefault="008D7CAA" w:rsidP="00EB13D2">
            <w:pPr>
              <w:pStyle w:val="BlockText"/>
              <w:spacing w:line="240" w:lineRule="auto"/>
              <w:ind w:left="0" w:right="0" w:firstLine="0"/>
              <w:jc w:val="center"/>
              <w:rPr>
                <w:color w:val="000000"/>
                <w:szCs w:val="24"/>
              </w:rPr>
            </w:pPr>
            <w:r w:rsidRPr="00EB13D2">
              <w:rPr>
                <w:color w:val="000000"/>
                <w:szCs w:val="24"/>
              </w:rPr>
              <w:t>2</w:t>
            </w:r>
          </w:p>
        </w:tc>
      </w:tr>
      <w:tr w:rsidR="008D7CAA" w:rsidRPr="003F470E" w:rsidTr="00EB13D2">
        <w:trPr>
          <w:trHeight w:val="90"/>
        </w:trPr>
        <w:tc>
          <w:tcPr>
            <w:tcW w:w="828" w:type="dxa"/>
          </w:tcPr>
          <w:p w:rsidR="008D7CAA" w:rsidRPr="00EB13D2" w:rsidRDefault="008D7CAA" w:rsidP="00EB13D2">
            <w:pPr>
              <w:pStyle w:val="BlockText"/>
              <w:spacing w:line="240" w:lineRule="auto"/>
              <w:ind w:left="0" w:right="0" w:firstLine="0"/>
              <w:jc w:val="center"/>
              <w:rPr>
                <w:color w:val="000000"/>
                <w:szCs w:val="24"/>
              </w:rPr>
            </w:pPr>
            <w:r w:rsidRPr="00EB13D2">
              <w:rPr>
                <w:color w:val="000000"/>
                <w:szCs w:val="24"/>
              </w:rPr>
              <w:t>5</w:t>
            </w:r>
          </w:p>
        </w:tc>
        <w:tc>
          <w:tcPr>
            <w:tcW w:w="12038" w:type="dxa"/>
          </w:tcPr>
          <w:p w:rsidR="008D7CAA" w:rsidRPr="00EB13D2" w:rsidRDefault="008D7CAA" w:rsidP="00EB13D2">
            <w:pPr>
              <w:pStyle w:val="BlockText"/>
              <w:spacing w:line="240" w:lineRule="auto"/>
              <w:ind w:left="0" w:right="0" w:firstLine="0"/>
              <w:rPr>
                <w:color w:val="000000"/>
                <w:szCs w:val="24"/>
              </w:rPr>
            </w:pPr>
            <w:r w:rsidRPr="00EB13D2">
              <w:rPr>
                <w:color w:val="000000"/>
                <w:szCs w:val="24"/>
              </w:rPr>
              <w:t>Скриншоты с сайта школы</w:t>
            </w:r>
          </w:p>
        </w:tc>
        <w:tc>
          <w:tcPr>
            <w:tcW w:w="1984" w:type="dxa"/>
          </w:tcPr>
          <w:p w:rsidR="008D7CAA" w:rsidRPr="00EB13D2" w:rsidRDefault="008D7CAA" w:rsidP="00EB13D2">
            <w:pPr>
              <w:pStyle w:val="BlockText"/>
              <w:spacing w:line="240" w:lineRule="auto"/>
              <w:ind w:left="0" w:right="0" w:firstLine="0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2</w:t>
            </w:r>
          </w:p>
        </w:tc>
      </w:tr>
      <w:tr w:rsidR="008D7CAA" w:rsidRPr="003F470E" w:rsidTr="00EB13D2">
        <w:trPr>
          <w:trHeight w:val="90"/>
        </w:trPr>
        <w:tc>
          <w:tcPr>
            <w:tcW w:w="828" w:type="dxa"/>
          </w:tcPr>
          <w:p w:rsidR="008D7CAA" w:rsidRPr="00EB13D2" w:rsidRDefault="008D7CAA" w:rsidP="00EB13D2">
            <w:pPr>
              <w:pStyle w:val="BlockText"/>
              <w:spacing w:line="240" w:lineRule="auto"/>
              <w:ind w:left="0" w:right="0" w:firstLine="0"/>
              <w:jc w:val="center"/>
              <w:rPr>
                <w:color w:val="000000"/>
                <w:szCs w:val="24"/>
              </w:rPr>
            </w:pPr>
            <w:r w:rsidRPr="00EB13D2">
              <w:rPr>
                <w:color w:val="000000"/>
                <w:szCs w:val="24"/>
              </w:rPr>
              <w:t>6</w:t>
            </w:r>
          </w:p>
        </w:tc>
        <w:tc>
          <w:tcPr>
            <w:tcW w:w="12038" w:type="dxa"/>
          </w:tcPr>
          <w:p w:rsidR="008D7CAA" w:rsidRPr="00EB13D2" w:rsidRDefault="008D7CAA" w:rsidP="00EB13D2">
            <w:pPr>
              <w:pStyle w:val="BlockText"/>
              <w:spacing w:line="240" w:lineRule="auto"/>
              <w:ind w:left="0" w:right="0" w:firstLine="0"/>
              <w:rPr>
                <w:color w:val="000000"/>
                <w:szCs w:val="24"/>
              </w:rPr>
            </w:pPr>
            <w:r w:rsidRPr="00EB13D2">
              <w:rPr>
                <w:color w:val="000000"/>
                <w:szCs w:val="24"/>
              </w:rPr>
              <w:t>Скриншоты с сайта МОиН РТ</w:t>
            </w:r>
          </w:p>
        </w:tc>
        <w:tc>
          <w:tcPr>
            <w:tcW w:w="1984" w:type="dxa"/>
          </w:tcPr>
          <w:p w:rsidR="008D7CAA" w:rsidRPr="00EB13D2" w:rsidRDefault="008D7CAA" w:rsidP="00EB13D2">
            <w:pPr>
              <w:pStyle w:val="BlockText"/>
              <w:spacing w:line="240" w:lineRule="auto"/>
              <w:ind w:left="0" w:right="0" w:firstLine="0"/>
              <w:jc w:val="center"/>
              <w:rPr>
                <w:color w:val="000000"/>
                <w:szCs w:val="24"/>
              </w:rPr>
            </w:pPr>
            <w:r w:rsidRPr="00EB13D2">
              <w:rPr>
                <w:color w:val="000000"/>
                <w:szCs w:val="24"/>
              </w:rPr>
              <w:t>1</w:t>
            </w:r>
          </w:p>
        </w:tc>
      </w:tr>
      <w:tr w:rsidR="008D7CAA" w:rsidRPr="003F470E" w:rsidTr="00EB13D2">
        <w:trPr>
          <w:trHeight w:val="90"/>
        </w:trPr>
        <w:tc>
          <w:tcPr>
            <w:tcW w:w="828" w:type="dxa"/>
          </w:tcPr>
          <w:p w:rsidR="008D7CAA" w:rsidRPr="00EB13D2" w:rsidRDefault="008D7CAA" w:rsidP="00EB13D2">
            <w:pPr>
              <w:pStyle w:val="BlockText"/>
              <w:spacing w:line="240" w:lineRule="auto"/>
              <w:ind w:left="0" w:right="0" w:firstLine="0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7</w:t>
            </w:r>
          </w:p>
        </w:tc>
        <w:tc>
          <w:tcPr>
            <w:tcW w:w="12038" w:type="dxa"/>
          </w:tcPr>
          <w:p w:rsidR="008D7CAA" w:rsidRPr="00EB13D2" w:rsidRDefault="008D7CAA" w:rsidP="00EB13D2">
            <w:pPr>
              <w:pStyle w:val="BlockText"/>
              <w:spacing w:line="240" w:lineRule="auto"/>
              <w:ind w:left="0" w:right="0" w:firstLine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Аналитическая справка по итогам диагностики</w:t>
            </w:r>
          </w:p>
        </w:tc>
        <w:tc>
          <w:tcPr>
            <w:tcW w:w="1984" w:type="dxa"/>
          </w:tcPr>
          <w:p w:rsidR="008D7CAA" w:rsidRPr="00EB13D2" w:rsidRDefault="008D7CAA" w:rsidP="00EB13D2">
            <w:pPr>
              <w:pStyle w:val="BlockText"/>
              <w:spacing w:line="240" w:lineRule="auto"/>
              <w:ind w:left="0" w:right="0" w:firstLine="0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1</w:t>
            </w:r>
          </w:p>
        </w:tc>
      </w:tr>
      <w:tr w:rsidR="008D7CAA" w:rsidRPr="003F470E" w:rsidTr="00EB13D2">
        <w:trPr>
          <w:trHeight w:val="90"/>
        </w:trPr>
        <w:tc>
          <w:tcPr>
            <w:tcW w:w="828" w:type="dxa"/>
          </w:tcPr>
          <w:p w:rsidR="008D7CAA" w:rsidRDefault="008D7CAA" w:rsidP="00EB13D2">
            <w:pPr>
              <w:pStyle w:val="BlockText"/>
              <w:spacing w:line="240" w:lineRule="auto"/>
              <w:ind w:left="0" w:right="0" w:firstLine="0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8</w:t>
            </w:r>
          </w:p>
        </w:tc>
        <w:tc>
          <w:tcPr>
            <w:tcW w:w="12038" w:type="dxa"/>
          </w:tcPr>
          <w:p w:rsidR="008D7CAA" w:rsidRDefault="008D7CAA" w:rsidP="0063502B">
            <w:pPr>
              <w:pStyle w:val="BlockText"/>
              <w:spacing w:line="240" w:lineRule="auto"/>
              <w:ind w:left="0" w:right="0" w:firstLine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Программы занятий</w:t>
            </w:r>
          </w:p>
        </w:tc>
        <w:tc>
          <w:tcPr>
            <w:tcW w:w="1984" w:type="dxa"/>
          </w:tcPr>
          <w:p w:rsidR="008D7CAA" w:rsidRDefault="008D7CAA" w:rsidP="00EB13D2">
            <w:pPr>
              <w:pStyle w:val="BlockText"/>
              <w:spacing w:line="240" w:lineRule="auto"/>
              <w:ind w:left="0" w:right="0" w:firstLine="0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6</w:t>
            </w:r>
          </w:p>
        </w:tc>
      </w:tr>
      <w:tr w:rsidR="008D7CAA" w:rsidRPr="003F470E" w:rsidTr="00EB13D2">
        <w:trPr>
          <w:trHeight w:val="90"/>
        </w:trPr>
        <w:tc>
          <w:tcPr>
            <w:tcW w:w="828" w:type="dxa"/>
          </w:tcPr>
          <w:p w:rsidR="008D7CAA" w:rsidRPr="00EB13D2" w:rsidRDefault="008D7CAA" w:rsidP="00EB13D2">
            <w:pPr>
              <w:pStyle w:val="BlockText"/>
              <w:spacing w:line="240" w:lineRule="auto"/>
              <w:ind w:left="0" w:right="0" w:firstLine="0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9</w:t>
            </w:r>
          </w:p>
        </w:tc>
        <w:tc>
          <w:tcPr>
            <w:tcW w:w="12038" w:type="dxa"/>
          </w:tcPr>
          <w:p w:rsidR="008D7CAA" w:rsidRPr="00EB13D2" w:rsidRDefault="008D7CAA" w:rsidP="00EB13D2">
            <w:pPr>
              <w:pStyle w:val="BlockText"/>
              <w:spacing w:line="240" w:lineRule="auto"/>
              <w:ind w:left="0" w:right="0" w:firstLine="0"/>
              <w:rPr>
                <w:color w:val="000000"/>
                <w:szCs w:val="24"/>
              </w:rPr>
            </w:pPr>
            <w:r w:rsidRPr="00EB13D2">
              <w:rPr>
                <w:color w:val="000000"/>
                <w:szCs w:val="24"/>
              </w:rPr>
              <w:t>Фото</w:t>
            </w:r>
          </w:p>
        </w:tc>
        <w:tc>
          <w:tcPr>
            <w:tcW w:w="1984" w:type="dxa"/>
          </w:tcPr>
          <w:p w:rsidR="008D7CAA" w:rsidRPr="00EB13D2" w:rsidRDefault="008D7CAA" w:rsidP="00EB13D2">
            <w:pPr>
              <w:pStyle w:val="BlockText"/>
              <w:spacing w:line="240" w:lineRule="auto"/>
              <w:ind w:left="0" w:right="0" w:firstLine="0"/>
              <w:jc w:val="center"/>
              <w:rPr>
                <w:color w:val="000000"/>
                <w:szCs w:val="24"/>
              </w:rPr>
            </w:pPr>
            <w:r w:rsidRPr="00EB13D2">
              <w:rPr>
                <w:color w:val="000000"/>
                <w:szCs w:val="24"/>
              </w:rPr>
              <w:t>8</w:t>
            </w:r>
          </w:p>
        </w:tc>
      </w:tr>
    </w:tbl>
    <w:p w:rsidR="008D7CAA" w:rsidRDefault="008D7CAA" w:rsidP="00361EE4">
      <w:pPr>
        <w:pStyle w:val="BlockText"/>
        <w:spacing w:line="240" w:lineRule="auto"/>
        <w:ind w:left="0" w:right="0" w:firstLine="0"/>
        <w:rPr>
          <w:color w:val="000000"/>
          <w:szCs w:val="24"/>
        </w:rPr>
      </w:pPr>
    </w:p>
    <w:p w:rsidR="008D7CAA" w:rsidRPr="003F470E" w:rsidRDefault="008D7CAA" w:rsidP="00361EE4">
      <w:pPr>
        <w:pStyle w:val="BlockText"/>
        <w:spacing w:line="240" w:lineRule="auto"/>
        <w:ind w:left="0" w:right="0" w:firstLine="0"/>
        <w:rPr>
          <w:color w:val="000000"/>
          <w:szCs w:val="24"/>
        </w:rPr>
      </w:pPr>
      <w:r w:rsidRPr="003F470E">
        <w:rPr>
          <w:color w:val="000000"/>
          <w:szCs w:val="24"/>
        </w:rPr>
        <w:t>______________________________________</w:t>
      </w:r>
    </w:p>
    <w:p w:rsidR="008D7CAA" w:rsidRPr="003F470E" w:rsidRDefault="008D7CAA" w:rsidP="00361EE4">
      <w:pPr>
        <w:pStyle w:val="BlockText"/>
        <w:spacing w:line="240" w:lineRule="auto"/>
        <w:ind w:left="0" w:right="0" w:firstLine="0"/>
        <w:rPr>
          <w:color w:val="000000"/>
          <w:szCs w:val="24"/>
        </w:rPr>
      </w:pPr>
      <w:r w:rsidRPr="003F470E">
        <w:rPr>
          <w:color w:val="000000"/>
          <w:szCs w:val="24"/>
        </w:rPr>
        <w:t xml:space="preserve">(должность </w:t>
      </w:r>
      <w:r>
        <w:rPr>
          <w:color w:val="000000"/>
          <w:szCs w:val="24"/>
        </w:rPr>
        <w:t xml:space="preserve">руководителя, </w:t>
      </w:r>
      <w:r w:rsidRPr="003F470E">
        <w:rPr>
          <w:color w:val="000000"/>
          <w:szCs w:val="24"/>
        </w:rPr>
        <w:t>подписавшего Договор)</w:t>
      </w:r>
    </w:p>
    <w:p w:rsidR="008D7CAA" w:rsidRPr="003F470E" w:rsidRDefault="008D7CAA" w:rsidP="00361EE4">
      <w:pPr>
        <w:pStyle w:val="BlockText"/>
        <w:spacing w:line="240" w:lineRule="auto"/>
        <w:ind w:left="0" w:right="0" w:firstLine="0"/>
        <w:rPr>
          <w:color w:val="000000"/>
          <w:szCs w:val="24"/>
        </w:rPr>
      </w:pPr>
    </w:p>
    <w:p w:rsidR="008D7CAA" w:rsidRPr="003F470E" w:rsidRDefault="008D7CAA" w:rsidP="00361EE4">
      <w:pPr>
        <w:pStyle w:val="BlockText"/>
        <w:spacing w:line="240" w:lineRule="auto"/>
        <w:ind w:left="0" w:right="0" w:firstLine="0"/>
        <w:rPr>
          <w:color w:val="000000"/>
          <w:szCs w:val="24"/>
        </w:rPr>
      </w:pPr>
      <w:r w:rsidRPr="003F470E">
        <w:rPr>
          <w:color w:val="000000"/>
          <w:szCs w:val="24"/>
        </w:rPr>
        <w:t>__________________   (_________________)</w:t>
      </w:r>
    </w:p>
    <w:p w:rsidR="008D7CAA" w:rsidRPr="003F470E" w:rsidRDefault="008D7CAA" w:rsidP="00361EE4">
      <w:pPr>
        <w:pStyle w:val="BlockText"/>
        <w:spacing w:line="240" w:lineRule="auto"/>
        <w:ind w:left="0" w:right="0" w:firstLine="0"/>
        <w:rPr>
          <w:color w:val="000000"/>
          <w:szCs w:val="24"/>
        </w:rPr>
      </w:pPr>
      <w:r w:rsidRPr="003F470E">
        <w:rPr>
          <w:color w:val="000000"/>
          <w:szCs w:val="24"/>
        </w:rPr>
        <w:t xml:space="preserve">      (подпись)            (расшифровка подписи) </w:t>
      </w:r>
    </w:p>
    <w:p w:rsidR="008D7CAA" w:rsidRPr="003F470E" w:rsidRDefault="008D7CAA" w:rsidP="00D91D86">
      <w:pPr>
        <w:pStyle w:val="BlockText"/>
        <w:spacing w:line="240" w:lineRule="auto"/>
        <w:ind w:left="0" w:right="0" w:firstLine="0"/>
        <w:rPr>
          <w:color w:val="000000"/>
          <w:szCs w:val="24"/>
        </w:rPr>
      </w:pPr>
      <w:r w:rsidRPr="003F470E">
        <w:rPr>
          <w:color w:val="000000"/>
          <w:szCs w:val="24"/>
        </w:rPr>
        <w:t>М.П.</w:t>
      </w:r>
    </w:p>
    <w:p w:rsidR="008D7CAA" w:rsidRPr="003F470E" w:rsidRDefault="008D7CAA" w:rsidP="00361EE4">
      <w:pPr>
        <w:pStyle w:val="BlockText"/>
        <w:spacing w:line="240" w:lineRule="auto"/>
        <w:ind w:left="0" w:right="0" w:firstLine="0"/>
        <w:rPr>
          <w:color w:val="000000"/>
          <w:szCs w:val="24"/>
        </w:rPr>
      </w:pPr>
      <w:r w:rsidRPr="003F470E">
        <w:rPr>
          <w:color w:val="000000"/>
          <w:szCs w:val="24"/>
        </w:rPr>
        <w:t>«____» _________________ 20____ г.</w:t>
      </w:r>
    </w:p>
    <w:sectPr w:rsidR="008D7CAA" w:rsidRPr="003F470E" w:rsidSect="002B6FCD">
      <w:headerReference w:type="even" r:id="rId7"/>
      <w:headerReference w:type="default" r:id="rId8"/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7CAA" w:rsidRDefault="008D7CAA">
      <w:r>
        <w:separator/>
      </w:r>
    </w:p>
  </w:endnote>
  <w:endnote w:type="continuationSeparator" w:id="0">
    <w:p w:rsidR="008D7CAA" w:rsidRDefault="008D7C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7CAA" w:rsidRDefault="008D7CAA">
      <w:r>
        <w:separator/>
      </w:r>
    </w:p>
  </w:footnote>
  <w:footnote w:type="continuationSeparator" w:id="0">
    <w:p w:rsidR="008D7CAA" w:rsidRDefault="008D7CA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7CAA" w:rsidRDefault="008D7CAA" w:rsidP="00A6646B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D7CAA" w:rsidRDefault="008D7CAA" w:rsidP="002B6FCD">
    <w:pPr>
      <w:pStyle w:val="Header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7CAA" w:rsidRDefault="008D7CAA" w:rsidP="00A6646B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9</w:t>
    </w:r>
    <w:r>
      <w:rPr>
        <w:rStyle w:val="PageNumber"/>
      </w:rPr>
      <w:fldChar w:fldCharType="end"/>
    </w:r>
  </w:p>
  <w:p w:rsidR="008D7CAA" w:rsidRDefault="008D7CAA" w:rsidP="002B6FCD">
    <w:pPr>
      <w:pStyle w:val="Header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214C10"/>
    <w:multiLevelType w:val="hybridMultilevel"/>
    <w:tmpl w:val="78FCE8E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9AA26B0"/>
    <w:multiLevelType w:val="hybridMultilevel"/>
    <w:tmpl w:val="457E40C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ABE042B"/>
    <w:multiLevelType w:val="hybridMultilevel"/>
    <w:tmpl w:val="502C3212"/>
    <w:lvl w:ilvl="0" w:tplc="0419000F">
      <w:start w:val="1"/>
      <w:numFmt w:val="decimal"/>
      <w:lvlText w:val="%1."/>
      <w:lvlJc w:val="left"/>
      <w:pPr>
        <w:ind w:left="1133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5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7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9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1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3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5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7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93" w:hanging="180"/>
      </w:pPr>
      <w:rPr>
        <w:rFonts w:cs="Times New Roman"/>
      </w:rPr>
    </w:lvl>
  </w:abstractNum>
  <w:abstractNum w:abstractNumId="3">
    <w:nsid w:val="715F1D6A"/>
    <w:multiLevelType w:val="hybridMultilevel"/>
    <w:tmpl w:val="B8589472"/>
    <w:lvl w:ilvl="0" w:tplc="CF801608">
      <w:start w:val="1"/>
      <w:numFmt w:val="decimal"/>
      <w:lvlText w:val="%1."/>
      <w:lvlJc w:val="left"/>
      <w:pPr>
        <w:ind w:left="77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9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1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3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5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7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9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1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33" w:hanging="180"/>
      </w:pPr>
      <w:rPr>
        <w:rFonts w:cs="Times New Roman"/>
      </w:rPr>
    </w:lvl>
  </w:abstractNum>
  <w:abstractNum w:abstractNumId="4">
    <w:nsid w:val="74330DA6"/>
    <w:multiLevelType w:val="multilevel"/>
    <w:tmpl w:val="B2CA5D4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5">
    <w:nsid w:val="7B233822"/>
    <w:multiLevelType w:val="hybridMultilevel"/>
    <w:tmpl w:val="4F4803D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61EE4"/>
    <w:rsid w:val="00007E57"/>
    <w:rsid w:val="00011743"/>
    <w:rsid w:val="00013E0B"/>
    <w:rsid w:val="000166CB"/>
    <w:rsid w:val="0002398E"/>
    <w:rsid w:val="000239E4"/>
    <w:rsid w:val="00031626"/>
    <w:rsid w:val="00054628"/>
    <w:rsid w:val="000640F9"/>
    <w:rsid w:val="00065300"/>
    <w:rsid w:val="00066B6B"/>
    <w:rsid w:val="00070116"/>
    <w:rsid w:val="00071DCE"/>
    <w:rsid w:val="0007297B"/>
    <w:rsid w:val="000A1D4F"/>
    <w:rsid w:val="000C5396"/>
    <w:rsid w:val="000C611F"/>
    <w:rsid w:val="000D0E62"/>
    <w:rsid w:val="000D525C"/>
    <w:rsid w:val="000E408A"/>
    <w:rsid w:val="000F2355"/>
    <w:rsid w:val="000F3301"/>
    <w:rsid w:val="0011108C"/>
    <w:rsid w:val="00120A9A"/>
    <w:rsid w:val="00122CF8"/>
    <w:rsid w:val="001268E6"/>
    <w:rsid w:val="00133950"/>
    <w:rsid w:val="00140E87"/>
    <w:rsid w:val="001422B3"/>
    <w:rsid w:val="00156AE1"/>
    <w:rsid w:val="0016545D"/>
    <w:rsid w:val="00194FD0"/>
    <w:rsid w:val="0019739B"/>
    <w:rsid w:val="001B2EBE"/>
    <w:rsid w:val="001F018B"/>
    <w:rsid w:val="001F32A7"/>
    <w:rsid w:val="001F3E62"/>
    <w:rsid w:val="001F6679"/>
    <w:rsid w:val="00201055"/>
    <w:rsid w:val="002150F6"/>
    <w:rsid w:val="0023430C"/>
    <w:rsid w:val="00235478"/>
    <w:rsid w:val="00241609"/>
    <w:rsid w:val="00257BC3"/>
    <w:rsid w:val="00265CDB"/>
    <w:rsid w:val="00266B13"/>
    <w:rsid w:val="002876B6"/>
    <w:rsid w:val="002B1F7A"/>
    <w:rsid w:val="002B2699"/>
    <w:rsid w:val="002B6FCD"/>
    <w:rsid w:val="002C5766"/>
    <w:rsid w:val="002D02BF"/>
    <w:rsid w:val="002F6096"/>
    <w:rsid w:val="0030363C"/>
    <w:rsid w:val="003107F8"/>
    <w:rsid w:val="00313059"/>
    <w:rsid w:val="00327060"/>
    <w:rsid w:val="003360BA"/>
    <w:rsid w:val="00361EE4"/>
    <w:rsid w:val="00363A79"/>
    <w:rsid w:val="00376126"/>
    <w:rsid w:val="0037764E"/>
    <w:rsid w:val="00386A58"/>
    <w:rsid w:val="003949A1"/>
    <w:rsid w:val="003A275A"/>
    <w:rsid w:val="003B1EED"/>
    <w:rsid w:val="003B7067"/>
    <w:rsid w:val="003C640C"/>
    <w:rsid w:val="003E59E6"/>
    <w:rsid w:val="003F2CC2"/>
    <w:rsid w:val="003F470E"/>
    <w:rsid w:val="004261F5"/>
    <w:rsid w:val="00430339"/>
    <w:rsid w:val="004357D9"/>
    <w:rsid w:val="00442414"/>
    <w:rsid w:val="00452155"/>
    <w:rsid w:val="00467D38"/>
    <w:rsid w:val="004718D5"/>
    <w:rsid w:val="00487E50"/>
    <w:rsid w:val="00491D87"/>
    <w:rsid w:val="0049276E"/>
    <w:rsid w:val="00495C17"/>
    <w:rsid w:val="004C48C5"/>
    <w:rsid w:val="004D20B1"/>
    <w:rsid w:val="004D2F23"/>
    <w:rsid w:val="004E6256"/>
    <w:rsid w:val="00507396"/>
    <w:rsid w:val="00520A2F"/>
    <w:rsid w:val="00522A6A"/>
    <w:rsid w:val="00540FB5"/>
    <w:rsid w:val="005427D8"/>
    <w:rsid w:val="00545584"/>
    <w:rsid w:val="00551643"/>
    <w:rsid w:val="00551D7B"/>
    <w:rsid w:val="00565A27"/>
    <w:rsid w:val="005A63AB"/>
    <w:rsid w:val="005B50CB"/>
    <w:rsid w:val="005C3331"/>
    <w:rsid w:val="005C333E"/>
    <w:rsid w:val="005C33B3"/>
    <w:rsid w:val="005D43E0"/>
    <w:rsid w:val="005F4C25"/>
    <w:rsid w:val="00600172"/>
    <w:rsid w:val="00625337"/>
    <w:rsid w:val="00626C3C"/>
    <w:rsid w:val="0062773A"/>
    <w:rsid w:val="00632932"/>
    <w:rsid w:val="0063502B"/>
    <w:rsid w:val="00640228"/>
    <w:rsid w:val="006607B7"/>
    <w:rsid w:val="006632C4"/>
    <w:rsid w:val="0067664D"/>
    <w:rsid w:val="006823F6"/>
    <w:rsid w:val="00682E94"/>
    <w:rsid w:val="0069723A"/>
    <w:rsid w:val="006A0DA4"/>
    <w:rsid w:val="006A57EB"/>
    <w:rsid w:val="006B1C24"/>
    <w:rsid w:val="006C1256"/>
    <w:rsid w:val="006C2436"/>
    <w:rsid w:val="006D3B19"/>
    <w:rsid w:val="006E03CA"/>
    <w:rsid w:val="006E2D7B"/>
    <w:rsid w:val="006E3277"/>
    <w:rsid w:val="006F03FA"/>
    <w:rsid w:val="006F7379"/>
    <w:rsid w:val="006F77FA"/>
    <w:rsid w:val="00715A62"/>
    <w:rsid w:val="00716A03"/>
    <w:rsid w:val="00743AC1"/>
    <w:rsid w:val="00760179"/>
    <w:rsid w:val="00774749"/>
    <w:rsid w:val="00776C0B"/>
    <w:rsid w:val="007813DA"/>
    <w:rsid w:val="00791DDA"/>
    <w:rsid w:val="007A7166"/>
    <w:rsid w:val="007B0925"/>
    <w:rsid w:val="007B1F4D"/>
    <w:rsid w:val="007C1D8B"/>
    <w:rsid w:val="007C7C41"/>
    <w:rsid w:val="007D5BA6"/>
    <w:rsid w:val="007E5FB5"/>
    <w:rsid w:val="007F3F68"/>
    <w:rsid w:val="008076A5"/>
    <w:rsid w:val="00811A98"/>
    <w:rsid w:val="00814F6F"/>
    <w:rsid w:val="00822BE8"/>
    <w:rsid w:val="00822C5F"/>
    <w:rsid w:val="00830D74"/>
    <w:rsid w:val="008556C9"/>
    <w:rsid w:val="008837F6"/>
    <w:rsid w:val="008914EE"/>
    <w:rsid w:val="008B327A"/>
    <w:rsid w:val="008B5117"/>
    <w:rsid w:val="008D5D91"/>
    <w:rsid w:val="008D7CAA"/>
    <w:rsid w:val="009036B1"/>
    <w:rsid w:val="00906DD9"/>
    <w:rsid w:val="00927029"/>
    <w:rsid w:val="009333C1"/>
    <w:rsid w:val="00937D05"/>
    <w:rsid w:val="00955E7A"/>
    <w:rsid w:val="00967A3D"/>
    <w:rsid w:val="00976E8C"/>
    <w:rsid w:val="00977099"/>
    <w:rsid w:val="00980B62"/>
    <w:rsid w:val="0098346B"/>
    <w:rsid w:val="0099232C"/>
    <w:rsid w:val="00995C3D"/>
    <w:rsid w:val="009A644E"/>
    <w:rsid w:val="009B35AD"/>
    <w:rsid w:val="009C43C1"/>
    <w:rsid w:val="009D112E"/>
    <w:rsid w:val="009D6C9C"/>
    <w:rsid w:val="009D6D6A"/>
    <w:rsid w:val="009F1CAE"/>
    <w:rsid w:val="009F65E5"/>
    <w:rsid w:val="009F6CE5"/>
    <w:rsid w:val="00A03291"/>
    <w:rsid w:val="00A070B0"/>
    <w:rsid w:val="00A26190"/>
    <w:rsid w:val="00A30852"/>
    <w:rsid w:val="00A4347E"/>
    <w:rsid w:val="00A52265"/>
    <w:rsid w:val="00A6646B"/>
    <w:rsid w:val="00A75A92"/>
    <w:rsid w:val="00A75C81"/>
    <w:rsid w:val="00A83A3F"/>
    <w:rsid w:val="00A91942"/>
    <w:rsid w:val="00AB0EF3"/>
    <w:rsid w:val="00AB6B47"/>
    <w:rsid w:val="00AC165B"/>
    <w:rsid w:val="00AC4BD0"/>
    <w:rsid w:val="00AC6DF6"/>
    <w:rsid w:val="00AC6E4F"/>
    <w:rsid w:val="00AD7D0F"/>
    <w:rsid w:val="00AF15F3"/>
    <w:rsid w:val="00AF21E9"/>
    <w:rsid w:val="00B01CD1"/>
    <w:rsid w:val="00B071CB"/>
    <w:rsid w:val="00B14DB9"/>
    <w:rsid w:val="00B30AB9"/>
    <w:rsid w:val="00B360A3"/>
    <w:rsid w:val="00B51298"/>
    <w:rsid w:val="00B52B63"/>
    <w:rsid w:val="00B53273"/>
    <w:rsid w:val="00B53857"/>
    <w:rsid w:val="00B603C2"/>
    <w:rsid w:val="00B66759"/>
    <w:rsid w:val="00B74AC3"/>
    <w:rsid w:val="00B916F2"/>
    <w:rsid w:val="00B95B43"/>
    <w:rsid w:val="00B96312"/>
    <w:rsid w:val="00BA23FB"/>
    <w:rsid w:val="00BA4DD0"/>
    <w:rsid w:val="00BB716C"/>
    <w:rsid w:val="00BC468C"/>
    <w:rsid w:val="00BD3C68"/>
    <w:rsid w:val="00BD7E21"/>
    <w:rsid w:val="00BE034B"/>
    <w:rsid w:val="00C20D43"/>
    <w:rsid w:val="00C316FD"/>
    <w:rsid w:val="00C36716"/>
    <w:rsid w:val="00C40248"/>
    <w:rsid w:val="00C44B4C"/>
    <w:rsid w:val="00C46153"/>
    <w:rsid w:val="00C51BBF"/>
    <w:rsid w:val="00C52226"/>
    <w:rsid w:val="00C55BBC"/>
    <w:rsid w:val="00C6117E"/>
    <w:rsid w:val="00C65DBD"/>
    <w:rsid w:val="00C70FE2"/>
    <w:rsid w:val="00C80C8B"/>
    <w:rsid w:val="00CB368C"/>
    <w:rsid w:val="00CD04EC"/>
    <w:rsid w:val="00CD7710"/>
    <w:rsid w:val="00CF3F1E"/>
    <w:rsid w:val="00D13D9A"/>
    <w:rsid w:val="00D24140"/>
    <w:rsid w:val="00D245BF"/>
    <w:rsid w:val="00D31B38"/>
    <w:rsid w:val="00D32073"/>
    <w:rsid w:val="00D340E1"/>
    <w:rsid w:val="00D40A00"/>
    <w:rsid w:val="00D50E26"/>
    <w:rsid w:val="00D86037"/>
    <w:rsid w:val="00D916D9"/>
    <w:rsid w:val="00D91D86"/>
    <w:rsid w:val="00D97671"/>
    <w:rsid w:val="00DA20C2"/>
    <w:rsid w:val="00DB604E"/>
    <w:rsid w:val="00DD1426"/>
    <w:rsid w:val="00DD6082"/>
    <w:rsid w:val="00DE1BD2"/>
    <w:rsid w:val="00DE441D"/>
    <w:rsid w:val="00E020F9"/>
    <w:rsid w:val="00E04D6F"/>
    <w:rsid w:val="00E070E7"/>
    <w:rsid w:val="00E101A2"/>
    <w:rsid w:val="00E17642"/>
    <w:rsid w:val="00E21510"/>
    <w:rsid w:val="00E26720"/>
    <w:rsid w:val="00E30A28"/>
    <w:rsid w:val="00E3538D"/>
    <w:rsid w:val="00E51412"/>
    <w:rsid w:val="00E6393F"/>
    <w:rsid w:val="00E71989"/>
    <w:rsid w:val="00E771AB"/>
    <w:rsid w:val="00EA4168"/>
    <w:rsid w:val="00EA4F27"/>
    <w:rsid w:val="00EB13D2"/>
    <w:rsid w:val="00EB2698"/>
    <w:rsid w:val="00EB41D6"/>
    <w:rsid w:val="00EB6C15"/>
    <w:rsid w:val="00EC4C26"/>
    <w:rsid w:val="00EC6E5C"/>
    <w:rsid w:val="00EE124F"/>
    <w:rsid w:val="00EE23F4"/>
    <w:rsid w:val="00EE3FA2"/>
    <w:rsid w:val="00EF170C"/>
    <w:rsid w:val="00EF40CC"/>
    <w:rsid w:val="00F17713"/>
    <w:rsid w:val="00F20784"/>
    <w:rsid w:val="00F31BF0"/>
    <w:rsid w:val="00F371E0"/>
    <w:rsid w:val="00F564ED"/>
    <w:rsid w:val="00F60184"/>
    <w:rsid w:val="00F644E4"/>
    <w:rsid w:val="00F64519"/>
    <w:rsid w:val="00F813AD"/>
    <w:rsid w:val="00F84E91"/>
    <w:rsid w:val="00F9358B"/>
    <w:rsid w:val="00FA51D0"/>
    <w:rsid w:val="00FC5054"/>
    <w:rsid w:val="00FD3341"/>
    <w:rsid w:val="00FE25CF"/>
    <w:rsid w:val="00FE7746"/>
    <w:rsid w:val="00FF35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lock Text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0248"/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361EE4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lockText">
    <w:name w:val="Block Text"/>
    <w:basedOn w:val="Normal"/>
    <w:uiPriority w:val="99"/>
    <w:rsid w:val="00361EE4"/>
    <w:pPr>
      <w:spacing w:line="360" w:lineRule="auto"/>
      <w:ind w:left="-567" w:right="-766" w:firstLine="567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Header">
    <w:name w:val="header"/>
    <w:basedOn w:val="Normal"/>
    <w:link w:val="HeaderChar"/>
    <w:uiPriority w:val="99"/>
    <w:rsid w:val="00361EE4"/>
    <w:pPr>
      <w:tabs>
        <w:tab w:val="center" w:pos="4677"/>
        <w:tab w:val="right" w:pos="9355"/>
      </w:tabs>
    </w:pPr>
    <w:rPr>
      <w:rFonts w:eastAsia="Times New Roman"/>
      <w:sz w:val="20"/>
      <w:szCs w:val="20"/>
      <w:lang w:eastAsia="ru-RU"/>
    </w:rPr>
  </w:style>
  <w:style w:type="character" w:customStyle="1" w:styleId="HeaderChar">
    <w:name w:val="Header Char"/>
    <w:basedOn w:val="DefaultParagraphFont"/>
    <w:link w:val="Header"/>
    <w:uiPriority w:val="99"/>
    <w:locked/>
    <w:rsid w:val="00361EE4"/>
    <w:rPr>
      <w:rFonts w:ascii="Calibri" w:hAnsi="Calibri" w:cs="Times New Roman"/>
    </w:rPr>
  </w:style>
  <w:style w:type="character" w:styleId="PageNumber">
    <w:name w:val="page number"/>
    <w:basedOn w:val="DefaultParagraphFont"/>
    <w:uiPriority w:val="99"/>
    <w:rsid w:val="00361EE4"/>
    <w:rPr>
      <w:rFonts w:cs="Times New Roman"/>
    </w:rPr>
  </w:style>
  <w:style w:type="paragraph" w:customStyle="1" w:styleId="Iauiue">
    <w:name w:val="Iau?iue"/>
    <w:uiPriority w:val="99"/>
    <w:rsid w:val="004261F5"/>
    <w:pPr>
      <w:widowControl w:val="0"/>
    </w:pPr>
    <w:rPr>
      <w:rFonts w:ascii="Times New Roman" w:eastAsia="Times New Roman" w:hAnsi="Times New Roman"/>
      <w:sz w:val="20"/>
      <w:szCs w:val="20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FA51D0"/>
    <w:rPr>
      <w:rFonts w:ascii="Tahoma" w:eastAsia="Times New Roman" w:hAnsi="Tahoma"/>
      <w:sz w:val="16"/>
      <w:szCs w:val="16"/>
      <w:lang w:eastAsia="ru-RU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A51D0"/>
    <w:rPr>
      <w:rFonts w:ascii="Tahoma" w:hAnsi="Tahoma" w:cs="Times New Roman"/>
      <w:sz w:val="16"/>
    </w:rPr>
  </w:style>
  <w:style w:type="paragraph" w:styleId="ListParagraph">
    <w:name w:val="List Paragraph"/>
    <w:basedOn w:val="Normal"/>
    <w:uiPriority w:val="99"/>
    <w:qFormat/>
    <w:rsid w:val="007E5FB5"/>
    <w:pPr>
      <w:ind w:left="720"/>
      <w:contextualSpacing/>
    </w:pPr>
  </w:style>
  <w:style w:type="table" w:customStyle="1" w:styleId="1">
    <w:name w:val="Сетка таблицы1"/>
    <w:uiPriority w:val="99"/>
    <w:rsid w:val="0005462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semiHidden/>
    <w:rsid w:val="00715A62"/>
    <w:rPr>
      <w:rFonts w:ascii="Times New Roman" w:hAnsi="Times New Roman"/>
      <w:sz w:val="20"/>
      <w:szCs w:val="20"/>
      <w:lang w:eastAsia="ru-RU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715A62"/>
    <w:rPr>
      <w:rFonts w:ascii="Times New Roman" w:hAnsi="Times New Roman" w:cs="Times New Roman"/>
      <w:sz w:val="20"/>
      <w:lang w:eastAsia="ru-RU"/>
    </w:rPr>
  </w:style>
  <w:style w:type="character" w:styleId="FootnoteReference">
    <w:name w:val="footnote reference"/>
    <w:basedOn w:val="DefaultParagraphFont"/>
    <w:uiPriority w:val="99"/>
    <w:semiHidden/>
    <w:rsid w:val="00715A62"/>
    <w:rPr>
      <w:rFonts w:cs="Times New Roman"/>
      <w:vertAlign w:val="superscript"/>
    </w:rPr>
  </w:style>
  <w:style w:type="character" w:customStyle="1" w:styleId="apple-converted-space">
    <w:name w:val="apple-converted-space"/>
    <w:uiPriority w:val="99"/>
    <w:rsid w:val="006E3277"/>
  </w:style>
  <w:style w:type="character" w:customStyle="1" w:styleId="hl">
    <w:name w:val="hl"/>
    <w:uiPriority w:val="99"/>
    <w:rsid w:val="006E327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0808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08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08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08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08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08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08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08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08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08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670</TotalTime>
  <Pages>9</Pages>
  <Words>1897</Words>
  <Characters>10813</Characters>
  <Application>Microsoft Office Outlook</Application>
  <DocSecurity>0</DocSecurity>
  <Lines>0</Lines>
  <Paragraphs>0</Paragraphs>
  <ScaleCrop>false</ScaleCrop>
  <Company>Hewlett-Packard 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Бондаренко Ирина Николаевна</dc:creator>
  <cp:keywords/>
  <dc:description/>
  <cp:lastModifiedBy>Comp</cp:lastModifiedBy>
  <cp:revision>51</cp:revision>
  <cp:lastPrinted>2018-05-03T11:21:00Z</cp:lastPrinted>
  <dcterms:created xsi:type="dcterms:W3CDTF">2016-09-21T12:46:00Z</dcterms:created>
  <dcterms:modified xsi:type="dcterms:W3CDTF">2018-10-28T15:57:00Z</dcterms:modified>
</cp:coreProperties>
</file>